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82470D" w:rsidRDefault="00536F5F">
      <w:r>
        <w:rPr>
          <w:rFonts w:ascii="Arial" w:hAnsi="Arial"/>
          <w:b/>
          <w:noProof/>
          <w:sz w:val="36"/>
          <w:lang w:val="en-AU" w:eastAsia="en-AU"/>
        </w:rPr>
        <mc:AlternateContent>
          <mc:Choice Requires="wps">
            <w:drawing>
              <wp:anchor distT="0" distB="0" distL="114300" distR="114300" simplePos="0" relativeHeight="251656704" behindDoc="0" locked="0" layoutInCell="1" allowOverlap="1" wp14:anchorId="6231E6AC" wp14:editId="2F6B307F">
                <wp:simplePos x="0" y="0"/>
                <wp:positionH relativeFrom="column">
                  <wp:posOffset>3104866</wp:posOffset>
                </wp:positionH>
                <wp:positionV relativeFrom="paragraph">
                  <wp:posOffset>-750627</wp:posOffset>
                </wp:positionV>
                <wp:extent cx="3920490" cy="1091821"/>
                <wp:effectExtent l="0" t="0" r="0" b="0"/>
                <wp:wrapNone/>
                <wp:docPr id="1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0490" cy="1091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sz w:val="52"/>
                                <w:szCs w:val="52"/>
                              </w:rPr>
                              <w:id w:val="658125784"/>
                              <w:placeholder>
                                <w:docPart w:val="BE905D3E3AE2483C9395B3BB5A5A28DD"/>
                              </w:placeholder>
                            </w:sdtPr>
                            <w:sdtEndPr>
                              <w:rPr>
                                <w:sz w:val="104"/>
                                <w:szCs w:val="104"/>
                              </w:rPr>
                            </w:sdtEndPr>
                            <w:sdtContent>
                              <w:sdt>
                                <w:sdtPr>
                                  <w:id w:val="1796175329"/>
                                  <w:placeholder>
                                    <w:docPart w:val="3B2FAEC1810D43819D14FA9563A90BFD"/>
                                  </w:placeholder>
                                </w:sdtPr>
                                <w:sdtEndPr/>
                                <w:sdtContent>
                                  <w:p w:rsidR="0023333E" w:rsidRPr="00BB4683" w:rsidRDefault="0023333E" w:rsidP="00536F5F">
                                    <w:pPr>
                                      <w:pStyle w:val="NewsletterHeading"/>
                                      <w:jc w:val="right"/>
                                      <w:rPr>
                                        <w:sz w:val="72"/>
                                      </w:rPr>
                                    </w:pPr>
                                    <w:proofErr w:type="spellStart"/>
                                    <w:r w:rsidRPr="00BB4683">
                                      <w:rPr>
                                        <w:sz w:val="72"/>
                                      </w:rPr>
                                      <w:t>Wakool</w:t>
                                    </w:r>
                                    <w:proofErr w:type="spellEnd"/>
                                    <w:r w:rsidRPr="00BB4683">
                                      <w:rPr>
                                        <w:sz w:val="72"/>
                                      </w:rPr>
                                      <w:t xml:space="preserve"> </w:t>
                                    </w:r>
                                    <w:proofErr w:type="spellStart"/>
                                    <w:r w:rsidRPr="00BB4683">
                                      <w:rPr>
                                        <w:sz w:val="72"/>
                                      </w:rPr>
                                      <w:t>Burraboi</w:t>
                                    </w:r>
                                    <w:proofErr w:type="spellEnd"/>
                                    <w:r w:rsidRPr="00BB4683">
                                      <w:rPr>
                                        <w:sz w:val="72"/>
                                      </w:rPr>
                                      <w:t xml:space="preserve"> Public School</w:t>
                                    </w:r>
                                  </w:p>
                                  <w:p w:rsidR="0023333E" w:rsidRDefault="007D4626" w:rsidP="00536F5F">
                                    <w:pPr>
                                      <w:pStyle w:val="NewsletterHeading"/>
                                    </w:pPr>
                                  </w:p>
                                </w:sdtContent>
                              </w:sdt>
                              <w:p w:rsidR="0023333E" w:rsidRPr="00BB4683" w:rsidRDefault="0023333E" w:rsidP="00536F5F">
                                <w:pPr>
                                  <w:pStyle w:val="CompanyName"/>
                                  <w:jc w:val="right"/>
                                  <w:rPr>
                                    <w:sz w:val="104"/>
                                    <w:szCs w:val="104"/>
                                  </w:rPr>
                                </w:pPr>
                                <w:r w:rsidRPr="00BB4683">
                                  <w:rPr>
                                    <w:sz w:val="104"/>
                                    <w:szCs w:val="104"/>
                                  </w:rPr>
                                  <w:t xml:space="preserve"> </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231E6AC" id="_x0000_t202" coordsize="21600,21600" o:spt="202" path="m,l,21600r21600,l21600,xe">
                <v:stroke joinstyle="miter"/>
                <v:path gradientshapeok="t" o:connecttype="rect"/>
              </v:shapetype>
              <v:shape id="Text Box 38" o:spid="_x0000_s1026" type="#_x0000_t202" style="position:absolute;margin-left:244.5pt;margin-top:-59.1pt;width:308.7pt;height:85.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bg1tgIAALw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" filled="f" stroked="f">
                <v:textbox>
                  <w:txbxContent>
                    <w:sdt>
                      <w:sdtPr>
                        <w:rPr>
                          <w:sz w:val="52"/>
                          <w:szCs w:val="52"/>
                        </w:rPr>
                        <w:id w:val="658125784"/>
                        <w:placeholder>
                          <w:docPart w:val="BE905D3E3AE2483C9395B3BB5A5A28DD"/>
                        </w:placeholder>
                      </w:sdtPr>
                      <w:sdtEndPr>
                        <w:rPr>
                          <w:sz w:val="104"/>
                          <w:szCs w:val="104"/>
                        </w:rPr>
                      </w:sdtEndPr>
                      <w:sdtContent>
                        <w:sdt>
                          <w:sdtPr>
                            <w:id w:val="1796175329"/>
                            <w:placeholder>
                              <w:docPart w:val="3B2FAEC1810D43819D14FA9563A90BFD"/>
                            </w:placeholder>
                          </w:sdtPr>
                          <w:sdtEndPr/>
                          <w:sdtContent>
                            <w:p w:rsidR="0023333E" w:rsidRPr="00BB4683" w:rsidRDefault="0023333E" w:rsidP="00536F5F">
                              <w:pPr>
                                <w:pStyle w:val="NewsletterHeading"/>
                                <w:jc w:val="right"/>
                                <w:rPr>
                                  <w:sz w:val="72"/>
                                </w:rPr>
                              </w:pPr>
                              <w:r w:rsidRPr="00BB4683">
                                <w:rPr>
                                  <w:sz w:val="72"/>
                                </w:rPr>
                                <w:t>Wakool Burraboi Public School</w:t>
                              </w:r>
                            </w:p>
                            <w:p w:rsidR="0023333E" w:rsidRDefault="000E4091" w:rsidP="00536F5F">
                              <w:pPr>
                                <w:pStyle w:val="NewsletterHeading"/>
                              </w:pPr>
                            </w:p>
                          </w:sdtContent>
                        </w:sdt>
                        <w:p w:rsidR="0023333E" w:rsidRPr="00BB4683" w:rsidRDefault="0023333E" w:rsidP="00536F5F">
                          <w:pPr>
                            <w:pStyle w:val="CompanyName"/>
                            <w:jc w:val="right"/>
                            <w:rPr>
                              <w:sz w:val="104"/>
                              <w:szCs w:val="104"/>
                            </w:rPr>
                          </w:pPr>
                          <w:r w:rsidRPr="00BB4683">
                            <w:rPr>
                              <w:sz w:val="104"/>
                              <w:szCs w:val="104"/>
                            </w:rPr>
                            <w:t xml:space="preserve"> </w:t>
                          </w:r>
                        </w:p>
                      </w:sdtContent>
                    </w:sdt>
                  </w:txbxContent>
                </v:textbox>
              </v:shape>
            </w:pict>
          </mc:Fallback>
        </mc:AlternateContent>
      </w:r>
      <w:r w:rsidR="00B05F94">
        <w:rPr>
          <w:noProof/>
          <w:lang w:val="en-AU" w:eastAsia="en-AU"/>
        </w:rPr>
        <mc:AlternateContent>
          <mc:Choice Requires="wps">
            <w:drawing>
              <wp:anchor distT="0" distB="0" distL="114300" distR="114300" simplePos="0" relativeHeight="251652608" behindDoc="0" locked="0" layoutInCell="1" allowOverlap="1" wp14:anchorId="3E305413" wp14:editId="5F1631DF">
                <wp:simplePos x="0" y="0"/>
                <wp:positionH relativeFrom="page">
                  <wp:posOffset>-177165</wp:posOffset>
                </wp:positionH>
                <wp:positionV relativeFrom="page">
                  <wp:posOffset>-111760</wp:posOffset>
                </wp:positionV>
                <wp:extent cx="8001000" cy="2847340"/>
                <wp:effectExtent l="3810" t="2540" r="0" b="0"/>
                <wp:wrapNone/>
                <wp:docPr id="2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847340"/>
                        </a:xfrm>
                        <a:prstGeom prst="rect">
                          <a:avLst/>
                        </a:prstGeom>
                        <a:solidFill>
                          <a:schemeClr val="accent5">
                            <a:lumMod val="5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rsidR="0023333E" w:rsidRDefault="0023333E" w:rsidP="001149B1">
                            <w:pPr>
                              <w:pStyle w:val="Heading2"/>
                            </w:pPr>
                            <w:r>
                              <w:t xml:space="preserve">        </w:t>
                            </w:r>
                            <w:r w:rsidRPr="00DA60E9">
                              <w:rPr>
                                <w:noProof/>
                                <w:lang w:val="en-AU" w:eastAsia="en-AU"/>
                              </w:rPr>
                              <w:drawing>
                                <wp:inline distT="0" distB="0" distL="0" distR="0" wp14:anchorId="24B99968" wp14:editId="7F3EFFD2">
                                  <wp:extent cx="2429720" cy="2264735"/>
                                  <wp:effectExtent l="76200" t="76200" r="123190" b="1168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6937" cy="22807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3333E" w:rsidRDefault="0023333E" w:rsidP="001149B1">
                            <w:pPr>
                              <w:pStyle w:val="Heading2"/>
                            </w:pPr>
                            <w: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E305413" id="Rectangle 6" o:spid="_x0000_s1027" style="position:absolute;margin-left:-13.95pt;margin-top:-8.8pt;width:630pt;height:224.2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" fillcolor="#000f2f [1608]" stroked="f" strokecolor="#4a7ebb" strokeweight="1.5pt">
                <v:shadow opacity="22938f" offset="0"/>
                <v:textbox inset=",7.2pt,,7.2pt">
                  <w:txbxContent>
                    <w:p w:rsidR="0023333E" w:rsidRDefault="0023333E" w:rsidP="001149B1">
                      <w:pPr>
                        <w:pStyle w:val="Heading2"/>
                      </w:pPr>
                      <w:r>
                        <w:t xml:space="preserve">        </w:t>
                      </w:r>
                      <w:r w:rsidRPr="00DA60E9">
                        <w:rPr>
                          <w:noProof/>
                          <w:lang w:val="en-AU" w:eastAsia="en-AU"/>
                        </w:rPr>
                        <w:drawing>
                          <wp:inline distT="0" distB="0" distL="0" distR="0" wp14:anchorId="24B99968" wp14:editId="7F3EFFD2">
                            <wp:extent cx="2429720" cy="2264735"/>
                            <wp:effectExtent l="76200" t="76200" r="123190" b="1168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6937" cy="22807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3333E" w:rsidRDefault="0023333E" w:rsidP="001149B1">
                      <w:pPr>
                        <w:pStyle w:val="Heading2"/>
                      </w:pPr>
                      <w:r>
                        <w:t xml:space="preserve">                </w:t>
                      </w:r>
                    </w:p>
                  </w:txbxContent>
                </v:textbox>
                <w10:wrap anchorx="page" anchory="page"/>
              </v:rect>
            </w:pict>
          </mc:Fallback>
        </mc:AlternateContent>
      </w:r>
    </w:p>
    <w:p w:rsidR="0082470D" w:rsidRDefault="00536F5F">
      <w:r>
        <w:rPr>
          <w:rFonts w:ascii="Lucida Grande" w:hAnsi="Lucida Grande"/>
          <w:noProof/>
          <w:color w:val="000000"/>
          <w:sz w:val="22"/>
          <w:lang w:val="en-AU" w:eastAsia="en-AU"/>
        </w:rPr>
        <mc:AlternateContent>
          <mc:Choice Requires="wps">
            <w:drawing>
              <wp:anchor distT="0" distB="0" distL="114300" distR="114300" simplePos="0" relativeHeight="251654656" behindDoc="0" locked="0" layoutInCell="1" allowOverlap="1" wp14:anchorId="6449DC1A" wp14:editId="008DC5E3">
                <wp:simplePos x="0" y="0"/>
                <wp:positionH relativeFrom="page">
                  <wp:posOffset>4033520</wp:posOffset>
                </wp:positionH>
                <wp:positionV relativeFrom="paragraph">
                  <wp:posOffset>15259</wp:posOffset>
                </wp:positionV>
                <wp:extent cx="3738880" cy="1247775"/>
                <wp:effectExtent l="0" t="0" r="0" b="0"/>
                <wp:wrapTight wrapText="bothSides">
                  <wp:wrapPolygon edited="0">
                    <wp:start x="220" y="989"/>
                    <wp:lineTo x="220" y="20446"/>
                    <wp:lineTo x="21240" y="20446"/>
                    <wp:lineTo x="21240" y="989"/>
                    <wp:lineTo x="220" y="989"/>
                  </wp:wrapPolygon>
                </wp:wrapTight>
                <wp:docPr id="2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888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33E" w:rsidRPr="00A14C79" w:rsidRDefault="0023333E" w:rsidP="001149B1">
                            <w:pPr>
                              <w:pStyle w:val="NewsletterHeading"/>
                            </w:pPr>
                            <w:r w:rsidRPr="00BB4683">
                              <w:rPr>
                                <w:sz w:val="104"/>
                                <w:szCs w:val="104"/>
                              </w:rPr>
                              <w:t>Newsletter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49DC1A" id="Text Box 14" o:spid="_x0000_s1028" type="#_x0000_t202" style="position:absolute;margin-left:317.6pt;margin-top:1.2pt;width:294.4pt;height:98.2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" filled="f" stroked="f">
                <v:textbox inset=",7.2pt,,7.2pt">
                  <w:txbxContent>
                    <w:p w:rsidR="0023333E" w:rsidRPr="00A14C79" w:rsidRDefault="0023333E" w:rsidP="001149B1">
                      <w:pPr>
                        <w:pStyle w:val="NewsletterHeading"/>
                      </w:pPr>
                      <w:r w:rsidRPr="00BB4683">
                        <w:rPr>
                          <w:sz w:val="104"/>
                          <w:szCs w:val="104"/>
                        </w:rPr>
                        <w:t>Newsletter</w:t>
                      </w:r>
                    </w:p>
                  </w:txbxContent>
                </v:textbox>
                <w10:wrap type="tight" anchorx="page"/>
              </v:shape>
            </w:pict>
          </mc:Fallback>
        </mc:AlternateContent>
      </w:r>
    </w:p>
    <w:p w:rsidR="0082470D" w:rsidRDefault="0082470D"/>
    <w:p w:rsidR="0082470D" w:rsidRDefault="0082470D" w:rsidP="0082470D">
      <w:pPr>
        <w:rPr>
          <w:rFonts w:ascii="Arial" w:hAnsi="Arial"/>
          <w:b/>
          <w:sz w:val="36"/>
        </w:rPr>
      </w:pPr>
    </w:p>
    <w:p w:rsidR="0082470D" w:rsidRDefault="0082470D" w:rsidP="0082470D">
      <w:pPr>
        <w:rPr>
          <w:rFonts w:ascii="Arial" w:hAnsi="Arial"/>
          <w:b/>
          <w:sz w:val="36"/>
        </w:rPr>
      </w:pPr>
    </w:p>
    <w:p w:rsidR="0082470D" w:rsidRDefault="00536F5F" w:rsidP="0082470D">
      <w:pPr>
        <w:rPr>
          <w:rFonts w:ascii="Arial" w:hAnsi="Arial"/>
          <w:b/>
          <w:sz w:val="36"/>
        </w:rPr>
      </w:pPr>
      <w:r>
        <w:rPr>
          <w:noProof/>
          <w:lang w:val="en-AU" w:eastAsia="en-AU"/>
        </w:rPr>
        <mc:AlternateContent>
          <mc:Choice Requires="wps">
            <w:drawing>
              <wp:anchor distT="45720" distB="45720" distL="114300" distR="114300" simplePos="0" relativeHeight="251659776" behindDoc="0" locked="0" layoutInCell="1" allowOverlap="1" wp14:anchorId="55AF3E79" wp14:editId="3EFC9E1F">
                <wp:simplePos x="0" y="0"/>
                <wp:positionH relativeFrom="column">
                  <wp:posOffset>3663950</wp:posOffset>
                </wp:positionH>
                <wp:positionV relativeFrom="paragraph">
                  <wp:posOffset>26035</wp:posOffset>
                </wp:positionV>
                <wp:extent cx="1588135" cy="709295"/>
                <wp:effectExtent l="19050" t="19050" r="31115" b="5270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709295"/>
                        </a:xfrm>
                        <a:prstGeom prst="rect">
                          <a:avLst/>
                        </a:prstGeom>
                        <a:solidFill>
                          <a:schemeClr val="accent5">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accent5">
                              <a:lumMod val="50000"/>
                              <a:lumOff val="0"/>
                              <a:alpha val="50000"/>
                            </a:schemeClr>
                          </a:outerShdw>
                        </a:effectLst>
                      </wps:spPr>
                      <wps:txbx>
                        <w:txbxContent>
                          <w:p w:rsidR="0023333E" w:rsidRPr="00900F70" w:rsidRDefault="0023333E" w:rsidP="00900F70">
                            <w:pPr>
                              <w:jc w:val="center"/>
                              <w:rPr>
                                <w:rFonts w:asciiTheme="majorHAnsi" w:hAnsiTheme="majorHAnsi" w:cstheme="majorHAnsi"/>
                                <w:sz w:val="20"/>
                                <w:szCs w:val="20"/>
                              </w:rPr>
                            </w:pPr>
                            <w:r w:rsidRPr="00900F70">
                              <w:rPr>
                                <w:rFonts w:asciiTheme="majorHAnsi" w:hAnsiTheme="majorHAnsi" w:cstheme="majorHAnsi"/>
                                <w:sz w:val="20"/>
                                <w:szCs w:val="20"/>
                              </w:rPr>
                              <w:t>49 Flinders Street</w:t>
                            </w:r>
                          </w:p>
                          <w:p w:rsidR="0023333E" w:rsidRPr="00900F70" w:rsidRDefault="0023333E" w:rsidP="00900F70">
                            <w:pPr>
                              <w:jc w:val="center"/>
                              <w:rPr>
                                <w:rFonts w:asciiTheme="majorHAnsi" w:hAnsiTheme="majorHAnsi" w:cstheme="majorHAnsi"/>
                                <w:sz w:val="20"/>
                                <w:szCs w:val="20"/>
                              </w:rPr>
                            </w:pPr>
                            <w:proofErr w:type="spellStart"/>
                            <w:proofErr w:type="gramStart"/>
                            <w:r w:rsidRPr="00900F70">
                              <w:rPr>
                                <w:rFonts w:asciiTheme="majorHAnsi" w:hAnsiTheme="majorHAnsi" w:cstheme="majorHAnsi"/>
                                <w:sz w:val="20"/>
                                <w:szCs w:val="20"/>
                              </w:rPr>
                              <w:t>Wakool</w:t>
                            </w:r>
                            <w:proofErr w:type="spellEnd"/>
                            <w:r w:rsidRPr="00900F70">
                              <w:rPr>
                                <w:rFonts w:asciiTheme="majorHAnsi" w:hAnsiTheme="majorHAnsi" w:cstheme="majorHAnsi"/>
                                <w:sz w:val="20"/>
                                <w:szCs w:val="20"/>
                              </w:rPr>
                              <w:t xml:space="preserve">  NSW</w:t>
                            </w:r>
                            <w:proofErr w:type="gramEnd"/>
                            <w:r w:rsidRPr="00900F70">
                              <w:rPr>
                                <w:rFonts w:asciiTheme="majorHAnsi" w:hAnsiTheme="majorHAnsi" w:cstheme="majorHAnsi"/>
                                <w:sz w:val="20"/>
                                <w:szCs w:val="20"/>
                              </w:rPr>
                              <w:t xml:space="preserve">  2710</w:t>
                            </w:r>
                          </w:p>
                          <w:p w:rsidR="0023333E" w:rsidRPr="00900F70" w:rsidRDefault="0023333E" w:rsidP="00900F70">
                            <w:pPr>
                              <w:jc w:val="center"/>
                              <w:rPr>
                                <w:rFonts w:asciiTheme="majorHAnsi" w:hAnsiTheme="majorHAnsi" w:cstheme="majorHAnsi"/>
                                <w:sz w:val="20"/>
                                <w:szCs w:val="20"/>
                              </w:rPr>
                            </w:pPr>
                            <w:r w:rsidRPr="00900F70">
                              <w:rPr>
                                <w:rFonts w:asciiTheme="majorHAnsi" w:hAnsiTheme="majorHAnsi" w:cstheme="majorHAnsi"/>
                                <w:sz w:val="20"/>
                                <w:szCs w:val="20"/>
                              </w:rPr>
                              <w:t>Phone: 03 5887 1126</w:t>
                            </w:r>
                          </w:p>
                          <w:p w:rsidR="0023333E" w:rsidRPr="00900F70" w:rsidRDefault="0023333E" w:rsidP="00900F70">
                            <w:pPr>
                              <w:jc w:val="center"/>
                              <w:rPr>
                                <w:rFonts w:asciiTheme="majorHAnsi" w:hAnsiTheme="majorHAnsi" w:cstheme="majorHAnsi"/>
                                <w:sz w:val="20"/>
                                <w:szCs w:val="20"/>
                              </w:rPr>
                            </w:pPr>
                            <w:r w:rsidRPr="00900F70">
                              <w:rPr>
                                <w:rFonts w:asciiTheme="majorHAnsi" w:hAnsiTheme="majorHAnsi" w:cstheme="majorHAnsi"/>
                                <w:sz w:val="20"/>
                                <w:szCs w:val="20"/>
                              </w:rPr>
                              <w:t>Fax: 03 5887 1291</w:t>
                            </w:r>
                          </w:p>
                          <w:p w:rsidR="0023333E" w:rsidRDefault="0023333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5AF3E79" id="Text Box 2" o:spid="_x0000_s1029" type="#_x0000_t202" style="position:absolute;margin-left:288.5pt;margin-top:2.05pt;width:125.05pt;height:55.8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" fillcolor="#002060 [3208]" strokecolor="#f2f200 [3041]" strokeweight="3pt">
                <v:shadow on="t" color="#000f2f [1608]" opacity=".5" offset="1pt"/>
                <v:textbox>
                  <w:txbxContent>
                    <w:p w:rsidR="0023333E" w:rsidRPr="00900F70" w:rsidRDefault="0023333E" w:rsidP="00900F70">
                      <w:pPr>
                        <w:jc w:val="center"/>
                        <w:rPr>
                          <w:rFonts w:asciiTheme="majorHAnsi" w:hAnsiTheme="majorHAnsi" w:cstheme="majorHAnsi"/>
                          <w:sz w:val="20"/>
                          <w:szCs w:val="20"/>
                        </w:rPr>
                      </w:pPr>
                      <w:r w:rsidRPr="00900F70">
                        <w:rPr>
                          <w:rFonts w:asciiTheme="majorHAnsi" w:hAnsiTheme="majorHAnsi" w:cstheme="majorHAnsi"/>
                          <w:sz w:val="20"/>
                          <w:szCs w:val="20"/>
                        </w:rPr>
                        <w:t>49 Flinders Street</w:t>
                      </w:r>
                    </w:p>
                    <w:p w:rsidR="0023333E" w:rsidRPr="00900F70" w:rsidRDefault="0023333E" w:rsidP="00900F70">
                      <w:pPr>
                        <w:jc w:val="center"/>
                        <w:rPr>
                          <w:rFonts w:asciiTheme="majorHAnsi" w:hAnsiTheme="majorHAnsi" w:cstheme="majorHAnsi"/>
                          <w:sz w:val="20"/>
                          <w:szCs w:val="20"/>
                        </w:rPr>
                      </w:pPr>
                      <w:r w:rsidRPr="00900F70">
                        <w:rPr>
                          <w:rFonts w:asciiTheme="majorHAnsi" w:hAnsiTheme="majorHAnsi" w:cstheme="majorHAnsi"/>
                          <w:sz w:val="20"/>
                          <w:szCs w:val="20"/>
                        </w:rPr>
                        <w:t>Wakool  NSW  2710</w:t>
                      </w:r>
                    </w:p>
                    <w:p w:rsidR="0023333E" w:rsidRPr="00900F70" w:rsidRDefault="0023333E" w:rsidP="00900F70">
                      <w:pPr>
                        <w:jc w:val="center"/>
                        <w:rPr>
                          <w:rFonts w:asciiTheme="majorHAnsi" w:hAnsiTheme="majorHAnsi" w:cstheme="majorHAnsi"/>
                          <w:sz w:val="20"/>
                          <w:szCs w:val="20"/>
                        </w:rPr>
                      </w:pPr>
                      <w:r w:rsidRPr="00900F70">
                        <w:rPr>
                          <w:rFonts w:asciiTheme="majorHAnsi" w:hAnsiTheme="majorHAnsi" w:cstheme="majorHAnsi"/>
                          <w:sz w:val="20"/>
                          <w:szCs w:val="20"/>
                        </w:rPr>
                        <w:t>Phone: 03 5887 1126</w:t>
                      </w:r>
                    </w:p>
                    <w:p w:rsidR="0023333E" w:rsidRPr="00900F70" w:rsidRDefault="0023333E" w:rsidP="00900F70">
                      <w:pPr>
                        <w:jc w:val="center"/>
                        <w:rPr>
                          <w:rFonts w:asciiTheme="majorHAnsi" w:hAnsiTheme="majorHAnsi" w:cstheme="majorHAnsi"/>
                          <w:sz w:val="20"/>
                          <w:szCs w:val="20"/>
                        </w:rPr>
                      </w:pPr>
                      <w:r w:rsidRPr="00900F70">
                        <w:rPr>
                          <w:rFonts w:asciiTheme="majorHAnsi" w:hAnsiTheme="majorHAnsi" w:cstheme="majorHAnsi"/>
                          <w:sz w:val="20"/>
                          <w:szCs w:val="20"/>
                        </w:rPr>
                        <w:t>Fax: 03 5887 1291</w:t>
                      </w:r>
                    </w:p>
                    <w:p w:rsidR="0023333E" w:rsidRDefault="0023333E"/>
                  </w:txbxContent>
                </v:textbox>
                <w10:wrap type="square"/>
              </v:shape>
            </w:pict>
          </mc:Fallback>
        </mc:AlternateContent>
      </w:r>
      <w:r w:rsidR="00B05F94">
        <w:rPr>
          <w:rFonts w:ascii="Lucida Grande" w:hAnsi="Lucida Grande"/>
          <w:noProof/>
          <w:color w:val="000000"/>
          <w:sz w:val="22"/>
          <w:lang w:val="en-AU" w:eastAsia="en-AU"/>
        </w:rPr>
        <mc:AlternateContent>
          <mc:Choice Requires="wps">
            <w:drawing>
              <wp:anchor distT="0" distB="0" distL="114300" distR="114300" simplePos="0" relativeHeight="251655680" behindDoc="0" locked="0" layoutInCell="1" allowOverlap="1" wp14:anchorId="7C4ACFE5" wp14:editId="5D166CB7">
                <wp:simplePos x="0" y="0"/>
                <wp:positionH relativeFrom="column">
                  <wp:posOffset>3533775</wp:posOffset>
                </wp:positionH>
                <wp:positionV relativeFrom="paragraph">
                  <wp:posOffset>168275</wp:posOffset>
                </wp:positionV>
                <wp:extent cx="3657600" cy="457200"/>
                <wp:effectExtent l="0" t="635" r="0" b="0"/>
                <wp:wrapTight wrapText="bothSides">
                  <wp:wrapPolygon edited="0">
                    <wp:start x="0" y="0"/>
                    <wp:lineTo x="21600" y="0"/>
                    <wp:lineTo x="21600" y="21600"/>
                    <wp:lineTo x="0" y="21600"/>
                    <wp:lineTo x="0" y="0"/>
                  </wp:wrapPolygon>
                </wp:wrapTight>
                <wp:docPr id="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color w:val="auto"/>
                                <w:sz w:val="32"/>
                              </w:rPr>
                              <w:id w:val="2036615626"/>
                              <w:placeholder>
                                <w:docPart w:val="BE905D3E3AE2483C9395B3BB5A5A28DD"/>
                              </w:placeholder>
                            </w:sdtPr>
                            <w:sdtEndPr>
                              <w:rPr>
                                <w:color w:val="FFFF00" w:themeColor="background1"/>
                              </w:rPr>
                            </w:sdtEndPr>
                            <w:sdtContent>
                              <w:p w:rsidR="0023333E" w:rsidRPr="00BB4683" w:rsidRDefault="0023333E" w:rsidP="0058074D">
                                <w:pPr>
                                  <w:pStyle w:val="NewsletterSubhead"/>
                                  <w:jc w:val="right"/>
                                  <w:rPr>
                                    <w:sz w:val="32"/>
                                  </w:rPr>
                                </w:pPr>
                                <w:r w:rsidRPr="00BB4683">
                                  <w:rPr>
                                    <w:sz w:val="32"/>
                                  </w:rPr>
                                  <w:t>Term</w:t>
                                </w:r>
                                <w:r>
                                  <w:rPr>
                                    <w:sz w:val="32"/>
                                  </w:rPr>
                                  <w:t xml:space="preserve"> 4</w:t>
                                </w:r>
                                <w:r w:rsidRPr="00BB4683">
                                  <w:rPr>
                                    <w:sz w:val="32"/>
                                  </w:rPr>
                                  <w:t xml:space="preserve"> Week</w:t>
                                </w:r>
                                <w:r w:rsidR="00FF45FA">
                                  <w:rPr>
                                    <w:sz w:val="32"/>
                                  </w:rPr>
                                  <w:t xml:space="preserve"> </w:t>
                                </w:r>
                                <w:r w:rsidR="007C2F0C">
                                  <w:rPr>
                                    <w:sz w:val="32"/>
                                  </w:rPr>
                                  <w:t>8</w:t>
                                </w:r>
                                <w:r w:rsidR="00F26FB7">
                                  <w:rPr>
                                    <w:sz w:val="32"/>
                                  </w:rPr>
                                  <w:t xml:space="preserve"> </w:t>
                                </w:r>
                                <w:r w:rsidRPr="00BB4683">
                                  <w:rPr>
                                    <w:sz w:val="32"/>
                                  </w:rPr>
                                  <w:t>201</w:t>
                                </w:r>
                                <w:r>
                                  <w:rPr>
                                    <w:sz w:val="32"/>
                                  </w:rPr>
                                  <w:t>6</w:t>
                                </w:r>
                              </w:p>
                            </w:sdtContent>
                          </w:sdt>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4ACFE5" id="Text Box 15" o:spid="_x0000_s1030" type="#_x0000_t202" style="position:absolute;margin-left:278.25pt;margin-top:13.25pt;width:4in;height:3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" filled="f" stroked="f">
                <v:textbox inset=",7.2pt,,7.2pt">
                  <w:txbxContent>
                    <w:sdt>
                      <w:sdtPr>
                        <w:rPr>
                          <w:color w:val="auto"/>
                          <w:sz w:val="32"/>
                        </w:rPr>
                        <w:id w:val="2036615626"/>
                        <w:placeholder>
                          <w:docPart w:val="BE905D3E3AE2483C9395B3BB5A5A28DD"/>
                        </w:placeholder>
                      </w:sdtPr>
                      <w:sdtEndPr>
                        <w:rPr>
                          <w:color w:val="FFFF00" w:themeColor="background1"/>
                        </w:rPr>
                      </w:sdtEndPr>
                      <w:sdtContent>
                        <w:p w:rsidR="0023333E" w:rsidRPr="00BB4683" w:rsidRDefault="0023333E" w:rsidP="0058074D">
                          <w:pPr>
                            <w:pStyle w:val="NewsletterSubhead"/>
                            <w:jc w:val="right"/>
                            <w:rPr>
                              <w:sz w:val="32"/>
                            </w:rPr>
                          </w:pPr>
                          <w:r w:rsidRPr="00BB4683">
                            <w:rPr>
                              <w:sz w:val="32"/>
                            </w:rPr>
                            <w:t>Term</w:t>
                          </w:r>
                          <w:r>
                            <w:rPr>
                              <w:sz w:val="32"/>
                            </w:rPr>
                            <w:t xml:space="preserve"> 4</w:t>
                          </w:r>
                          <w:r w:rsidRPr="00BB4683">
                            <w:rPr>
                              <w:sz w:val="32"/>
                            </w:rPr>
                            <w:t xml:space="preserve"> Week</w:t>
                          </w:r>
                          <w:r w:rsidR="00FF45FA">
                            <w:rPr>
                              <w:sz w:val="32"/>
                            </w:rPr>
                            <w:t xml:space="preserve"> </w:t>
                          </w:r>
                          <w:r w:rsidR="007C2F0C">
                            <w:rPr>
                              <w:sz w:val="32"/>
                            </w:rPr>
                            <w:t>8</w:t>
                          </w:r>
                          <w:r w:rsidR="00F26FB7">
                            <w:rPr>
                              <w:sz w:val="32"/>
                            </w:rPr>
                            <w:t xml:space="preserve"> </w:t>
                          </w:r>
                          <w:r w:rsidRPr="00BB4683">
                            <w:rPr>
                              <w:sz w:val="32"/>
                            </w:rPr>
                            <w:t>201</w:t>
                          </w:r>
                          <w:r>
                            <w:rPr>
                              <w:sz w:val="32"/>
                            </w:rPr>
                            <w:t>6</w:t>
                          </w:r>
                        </w:p>
                      </w:sdtContent>
                    </w:sdt>
                  </w:txbxContent>
                </v:textbox>
                <w10:wrap type="tight"/>
              </v:shape>
            </w:pict>
          </mc:Fallback>
        </mc:AlternateContent>
      </w:r>
    </w:p>
    <w:p w:rsidR="0082470D" w:rsidRDefault="00B05F94" w:rsidP="0082470D">
      <w:pPr>
        <w:rPr>
          <w:rFonts w:ascii="Arial" w:hAnsi="Arial"/>
          <w:b/>
          <w:sz w:val="36"/>
        </w:rPr>
      </w:pPr>
      <w:r>
        <w:rPr>
          <w:noProof/>
          <w:lang w:val="en-AU" w:eastAsia="en-AU"/>
        </w:rPr>
        <mc:AlternateContent>
          <mc:Choice Requires="wps">
            <w:drawing>
              <wp:anchor distT="0" distB="0" distL="114300" distR="114300" simplePos="0" relativeHeight="251653632" behindDoc="0" locked="0" layoutInCell="1" allowOverlap="1" wp14:anchorId="4055914E" wp14:editId="2DB43B99">
                <wp:simplePos x="0" y="0"/>
                <wp:positionH relativeFrom="page">
                  <wp:posOffset>-193675</wp:posOffset>
                </wp:positionH>
                <wp:positionV relativeFrom="page">
                  <wp:posOffset>2631440</wp:posOffset>
                </wp:positionV>
                <wp:extent cx="8001000" cy="131445"/>
                <wp:effectExtent l="0" t="2540" r="3175" b="0"/>
                <wp:wrapTight wrapText="bothSides">
                  <wp:wrapPolygon edited="0">
                    <wp:start x="-27" y="-626"/>
                    <wp:lineTo x="-27" y="20974"/>
                    <wp:lineTo x="21627" y="20974"/>
                    <wp:lineTo x="21627" y="-626"/>
                    <wp:lineTo x="-27" y="-626"/>
                  </wp:wrapPolygon>
                </wp:wrapTight>
                <wp:docPr id="1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31445"/>
                        </a:xfrm>
                        <a:prstGeom prst="rect">
                          <a:avLst/>
                        </a:prstGeom>
                        <a:solidFill>
                          <a:schemeClr val="accent6">
                            <a:lumMod val="75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648AFA0" id="Rectangle 7" o:spid="_x0000_s1026" style="position:absolute;margin-left:-15.25pt;margin-top:207.2pt;width:630pt;height:10.3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" fillcolor="#bfbf00 [2409]" stroked="f" strokecolor="#4a7ebb" strokeweight="1.5pt">
                <v:shadow opacity="22938f" offset="0"/>
                <v:textbox inset=",7.2pt,,7.2pt"/>
                <w10:wrap type="tight" anchorx="page" anchory="page"/>
              </v:rect>
            </w:pict>
          </mc:Fallback>
        </mc:AlternateContent>
      </w:r>
    </w:p>
    <w:p w:rsidR="00912A7A" w:rsidRPr="009A0D4A" w:rsidRDefault="007D4626" w:rsidP="009A0D4A">
      <w:pPr>
        <w:pStyle w:val="NewsletterHeadline"/>
      </w:pPr>
      <w:sdt>
        <w:sdtPr>
          <w:id w:val="228783093"/>
          <w:placeholder>
            <w:docPart w:val="BE905D3E3AE2483C9395B3BB5A5A28DD"/>
          </w:placeholder>
        </w:sdtPr>
        <w:sdtEndPr/>
        <w:sdtContent>
          <w:r w:rsidR="0058074D">
            <w:t>Principal</w:t>
          </w:r>
          <w:r w:rsidR="00DC1F00">
            <w:t>’</w:t>
          </w:r>
          <w:r w:rsidR="0058074D">
            <w:t>s Report</w:t>
          </w:r>
          <w:r w:rsidR="0058074D" w:rsidRPr="0058074D">
            <w:t xml:space="preserve"> </w:t>
          </w:r>
        </w:sdtContent>
      </w:sdt>
    </w:p>
    <w:p w:rsidR="00924E0C" w:rsidRDefault="00924E0C" w:rsidP="00924E0C">
      <w:pPr>
        <w:ind w:left="360"/>
        <w:jc w:val="both"/>
        <w:rPr>
          <w:rFonts w:ascii="Arial" w:hAnsi="Arial"/>
          <w:sz w:val="2"/>
        </w:rPr>
      </w:pPr>
    </w:p>
    <w:p w:rsidR="00924E0C" w:rsidRPr="00924E0C" w:rsidRDefault="00924E0C" w:rsidP="00924E0C">
      <w:pPr>
        <w:ind w:left="360"/>
        <w:jc w:val="both"/>
        <w:rPr>
          <w:rFonts w:ascii="Arial" w:hAnsi="Arial"/>
          <w:sz w:val="2"/>
        </w:rPr>
      </w:pPr>
      <w:r>
        <w:rPr>
          <w:rFonts w:ascii="Arial" w:hAnsi="Arial"/>
          <w:sz w:val="2"/>
        </w:rPr>
        <w:t>O</w:t>
      </w:r>
    </w:p>
    <w:p w:rsidR="00A6434B" w:rsidRDefault="007C2F0C" w:rsidP="00CC0221">
      <w:pPr>
        <w:jc w:val="both"/>
        <w:rPr>
          <w:rFonts w:ascii="Arial" w:hAnsi="Arial"/>
          <w:sz w:val="22"/>
        </w:rPr>
      </w:pPr>
      <w:r>
        <w:rPr>
          <w:rFonts w:ascii="Arial" w:hAnsi="Arial"/>
          <w:sz w:val="22"/>
        </w:rPr>
        <w:t xml:space="preserve">Last week we started our Intensive Swimming Program for Semester Two. The weather was cooler than expected for this time of year, which resulted in cool water temperature. The majority of our students have coped extremely well with this impacting factor. All students have been placed into ability based groups and will continue to develop skills relevant to their individual swimming level. We are placing an emphasis on water safety also, with all students learning a safety survival technique using swimming skills. </w:t>
      </w:r>
      <w:r w:rsidR="00A6434B">
        <w:rPr>
          <w:rFonts w:ascii="Arial" w:hAnsi="Arial"/>
          <w:sz w:val="22"/>
        </w:rPr>
        <w:t>Students are reminded to bring:</w:t>
      </w:r>
    </w:p>
    <w:p w:rsidR="00B63545" w:rsidRDefault="00A6434B" w:rsidP="00A6434B">
      <w:pPr>
        <w:pStyle w:val="ListParagraph"/>
        <w:numPr>
          <w:ilvl w:val="0"/>
          <w:numId w:val="46"/>
        </w:numPr>
        <w:jc w:val="both"/>
        <w:rPr>
          <w:rFonts w:ascii="Arial" w:hAnsi="Arial"/>
          <w:sz w:val="22"/>
        </w:rPr>
      </w:pPr>
      <w:r>
        <w:rPr>
          <w:rFonts w:ascii="Arial" w:hAnsi="Arial"/>
          <w:sz w:val="22"/>
        </w:rPr>
        <w:t>Towel</w:t>
      </w:r>
    </w:p>
    <w:p w:rsidR="00A6434B" w:rsidRDefault="00A6434B" w:rsidP="00A6434B">
      <w:pPr>
        <w:pStyle w:val="ListParagraph"/>
        <w:numPr>
          <w:ilvl w:val="0"/>
          <w:numId w:val="46"/>
        </w:numPr>
        <w:jc w:val="both"/>
        <w:rPr>
          <w:rFonts w:ascii="Arial" w:hAnsi="Arial"/>
          <w:sz w:val="22"/>
        </w:rPr>
      </w:pPr>
      <w:r>
        <w:rPr>
          <w:rFonts w:ascii="Arial" w:hAnsi="Arial"/>
          <w:sz w:val="22"/>
        </w:rPr>
        <w:t>Swimmers</w:t>
      </w:r>
    </w:p>
    <w:p w:rsidR="00A6434B" w:rsidRDefault="00A6434B" w:rsidP="00A6434B">
      <w:pPr>
        <w:pStyle w:val="ListParagraph"/>
        <w:numPr>
          <w:ilvl w:val="0"/>
          <w:numId w:val="46"/>
        </w:numPr>
        <w:jc w:val="both"/>
        <w:rPr>
          <w:rFonts w:ascii="Arial" w:hAnsi="Arial"/>
          <w:sz w:val="22"/>
        </w:rPr>
      </w:pPr>
      <w:r>
        <w:rPr>
          <w:rFonts w:ascii="Arial" w:hAnsi="Arial"/>
          <w:sz w:val="22"/>
        </w:rPr>
        <w:t>School uniform</w:t>
      </w:r>
    </w:p>
    <w:p w:rsidR="00A6434B" w:rsidRDefault="00A6434B" w:rsidP="00A6434B">
      <w:pPr>
        <w:pStyle w:val="ListParagraph"/>
        <w:numPr>
          <w:ilvl w:val="0"/>
          <w:numId w:val="46"/>
        </w:numPr>
        <w:jc w:val="both"/>
        <w:rPr>
          <w:rFonts w:ascii="Arial" w:hAnsi="Arial"/>
          <w:sz w:val="22"/>
        </w:rPr>
      </w:pPr>
      <w:r>
        <w:rPr>
          <w:rFonts w:ascii="Arial" w:hAnsi="Arial"/>
          <w:sz w:val="22"/>
        </w:rPr>
        <w:t>School shoes</w:t>
      </w:r>
    </w:p>
    <w:p w:rsidR="00A6434B" w:rsidRDefault="00A6434B" w:rsidP="00A6434B">
      <w:pPr>
        <w:pStyle w:val="ListParagraph"/>
        <w:numPr>
          <w:ilvl w:val="0"/>
          <w:numId w:val="46"/>
        </w:numPr>
        <w:jc w:val="both"/>
        <w:rPr>
          <w:rFonts w:ascii="Arial" w:hAnsi="Arial"/>
          <w:sz w:val="22"/>
        </w:rPr>
      </w:pPr>
      <w:r>
        <w:rPr>
          <w:rFonts w:ascii="Arial" w:hAnsi="Arial"/>
          <w:sz w:val="22"/>
        </w:rPr>
        <w:t>Underwear</w:t>
      </w:r>
    </w:p>
    <w:p w:rsidR="00A6434B" w:rsidRDefault="00A6434B" w:rsidP="00A6434B">
      <w:pPr>
        <w:pStyle w:val="ListParagraph"/>
        <w:numPr>
          <w:ilvl w:val="0"/>
          <w:numId w:val="46"/>
        </w:numPr>
        <w:jc w:val="both"/>
        <w:rPr>
          <w:rFonts w:ascii="Arial" w:hAnsi="Arial"/>
          <w:sz w:val="22"/>
        </w:rPr>
      </w:pPr>
      <w:r>
        <w:rPr>
          <w:rFonts w:ascii="Arial" w:hAnsi="Arial"/>
          <w:sz w:val="22"/>
        </w:rPr>
        <w:t>Plastic bag for wet swimmers</w:t>
      </w:r>
    </w:p>
    <w:p w:rsidR="00A6434B" w:rsidRDefault="00A6434B" w:rsidP="00A6434B">
      <w:pPr>
        <w:pStyle w:val="ListParagraph"/>
        <w:numPr>
          <w:ilvl w:val="0"/>
          <w:numId w:val="46"/>
        </w:numPr>
        <w:jc w:val="both"/>
        <w:rPr>
          <w:rFonts w:ascii="Arial" w:hAnsi="Arial"/>
          <w:sz w:val="22"/>
        </w:rPr>
      </w:pPr>
      <w:r>
        <w:rPr>
          <w:rFonts w:ascii="Arial" w:hAnsi="Arial"/>
          <w:sz w:val="22"/>
        </w:rPr>
        <w:t>Hair brush</w:t>
      </w:r>
    </w:p>
    <w:p w:rsidR="00A6434B" w:rsidRDefault="00A6434B" w:rsidP="00A6434B">
      <w:pPr>
        <w:pStyle w:val="ListParagraph"/>
        <w:numPr>
          <w:ilvl w:val="0"/>
          <w:numId w:val="46"/>
        </w:numPr>
        <w:jc w:val="both"/>
        <w:rPr>
          <w:rFonts w:ascii="Arial" w:hAnsi="Arial"/>
          <w:sz w:val="22"/>
        </w:rPr>
      </w:pPr>
      <w:r>
        <w:rPr>
          <w:rFonts w:ascii="Arial" w:hAnsi="Arial"/>
          <w:sz w:val="22"/>
        </w:rPr>
        <w:t>Socks</w:t>
      </w:r>
    </w:p>
    <w:p w:rsidR="007C2F0C" w:rsidRDefault="007C2F0C" w:rsidP="00A6434B">
      <w:pPr>
        <w:pStyle w:val="ListParagraph"/>
        <w:numPr>
          <w:ilvl w:val="0"/>
          <w:numId w:val="46"/>
        </w:numPr>
        <w:jc w:val="both"/>
        <w:rPr>
          <w:rFonts w:ascii="Arial" w:hAnsi="Arial"/>
          <w:sz w:val="22"/>
        </w:rPr>
      </w:pPr>
      <w:r>
        <w:rPr>
          <w:rFonts w:ascii="Arial" w:hAnsi="Arial"/>
          <w:sz w:val="22"/>
        </w:rPr>
        <w:t>Drink bottle</w:t>
      </w:r>
    </w:p>
    <w:p w:rsidR="00A6434B" w:rsidRPr="00A6434B" w:rsidRDefault="00A6434B" w:rsidP="00A6434B">
      <w:pPr>
        <w:jc w:val="both"/>
        <w:rPr>
          <w:rFonts w:ascii="Arial" w:hAnsi="Arial"/>
          <w:sz w:val="22"/>
        </w:rPr>
      </w:pPr>
      <w:r>
        <w:rPr>
          <w:rFonts w:ascii="Arial" w:hAnsi="Arial"/>
          <w:sz w:val="22"/>
        </w:rPr>
        <w:t xml:space="preserve">Everything MUST be clearly </w:t>
      </w:r>
      <w:proofErr w:type="spellStart"/>
      <w:r>
        <w:rPr>
          <w:rFonts w:ascii="Arial" w:hAnsi="Arial"/>
          <w:sz w:val="22"/>
        </w:rPr>
        <w:t>labelled</w:t>
      </w:r>
      <w:proofErr w:type="spellEnd"/>
      <w:r>
        <w:rPr>
          <w:rFonts w:ascii="Arial" w:hAnsi="Arial"/>
          <w:sz w:val="22"/>
        </w:rPr>
        <w:t>. This will ensure nothing gets lost or mixed up at the change rooms or pool. Particularly because we will be sharing the pool and change rooms with other schools</w:t>
      </w:r>
      <w:r w:rsidR="007C2F0C">
        <w:rPr>
          <w:rFonts w:ascii="Arial" w:hAnsi="Arial"/>
          <w:sz w:val="22"/>
        </w:rPr>
        <w:t xml:space="preserve"> this week</w:t>
      </w:r>
      <w:r>
        <w:rPr>
          <w:rFonts w:ascii="Arial" w:hAnsi="Arial"/>
          <w:sz w:val="22"/>
        </w:rPr>
        <w:t xml:space="preserve">. </w:t>
      </w:r>
    </w:p>
    <w:p w:rsidR="00B63545" w:rsidRDefault="00B63545" w:rsidP="00CC0221">
      <w:pPr>
        <w:jc w:val="both"/>
        <w:rPr>
          <w:rFonts w:ascii="Arial" w:hAnsi="Arial"/>
          <w:sz w:val="22"/>
        </w:rPr>
      </w:pPr>
    </w:p>
    <w:p w:rsidR="00A6434B" w:rsidRDefault="007C2F0C" w:rsidP="00CC0221">
      <w:pPr>
        <w:jc w:val="both"/>
        <w:rPr>
          <w:rFonts w:ascii="Arial" w:hAnsi="Arial"/>
          <w:sz w:val="22"/>
        </w:rPr>
      </w:pPr>
      <w:r>
        <w:rPr>
          <w:rFonts w:ascii="Arial" w:hAnsi="Arial"/>
          <w:sz w:val="22"/>
        </w:rPr>
        <w:t>We have a very busy few weeks coming up as part of our end of year activities. Please read very carefully any notes that come home as well as the Upcoming Events section of the newsletter to ensure you are aware of what is happening at our school. Please feel free to contact the school at any time if you have questions.</w:t>
      </w:r>
    </w:p>
    <w:p w:rsidR="007C2F0C" w:rsidRDefault="007C2F0C" w:rsidP="00CC0221">
      <w:pPr>
        <w:jc w:val="both"/>
        <w:rPr>
          <w:rFonts w:ascii="Arial" w:hAnsi="Arial"/>
          <w:sz w:val="22"/>
        </w:rPr>
      </w:pPr>
    </w:p>
    <w:p w:rsidR="007C2F0C" w:rsidRPr="000C69A8" w:rsidRDefault="007C2F0C" w:rsidP="00CC0221">
      <w:pPr>
        <w:jc w:val="both"/>
        <w:rPr>
          <w:rFonts w:ascii="Arial" w:hAnsi="Arial"/>
          <w:b/>
          <w:sz w:val="22"/>
        </w:rPr>
      </w:pPr>
      <w:proofErr w:type="gramStart"/>
      <w:r w:rsidRPr="000C69A8">
        <w:rPr>
          <w:rFonts w:ascii="Arial" w:hAnsi="Arial"/>
          <w:b/>
          <w:sz w:val="22"/>
        </w:rPr>
        <w:t>A reminder that payments for School Swimming are now overdue.</w:t>
      </w:r>
      <w:proofErr w:type="gramEnd"/>
      <w:r w:rsidRPr="000C69A8">
        <w:rPr>
          <w:rFonts w:ascii="Arial" w:hAnsi="Arial"/>
          <w:b/>
          <w:sz w:val="22"/>
        </w:rPr>
        <w:t xml:space="preserve"> We also have several outstanding accounts due for School Uniform supplies. Please make payment for these this week or contact the school to make arrangements.  </w:t>
      </w:r>
    </w:p>
    <w:p w:rsidR="00A6434B" w:rsidRDefault="00A6434B" w:rsidP="00CC0221">
      <w:pPr>
        <w:jc w:val="both"/>
        <w:rPr>
          <w:rFonts w:ascii="Arial" w:hAnsi="Arial"/>
          <w:sz w:val="22"/>
        </w:rPr>
      </w:pPr>
    </w:p>
    <w:p w:rsidR="00CC0221" w:rsidRPr="00463190" w:rsidRDefault="00CC0221" w:rsidP="00CC0221">
      <w:pPr>
        <w:rPr>
          <w:rFonts w:ascii="Arial" w:hAnsi="Arial"/>
          <w:sz w:val="16"/>
        </w:rPr>
      </w:pPr>
    </w:p>
    <w:p w:rsidR="000A51B2" w:rsidRDefault="000A51B2" w:rsidP="000A51B2">
      <w:pPr>
        <w:rPr>
          <w:rFonts w:ascii="Arial" w:hAnsi="Arial"/>
          <w:sz w:val="22"/>
        </w:rPr>
      </w:pPr>
      <w:r w:rsidRPr="006E3320">
        <w:rPr>
          <w:rFonts w:ascii="Arial" w:hAnsi="Arial"/>
          <w:sz w:val="22"/>
        </w:rPr>
        <w:t>Have a great week!</w:t>
      </w:r>
    </w:p>
    <w:p w:rsidR="004C7CE5" w:rsidRDefault="004C7CE5" w:rsidP="000A51B2">
      <w:pPr>
        <w:rPr>
          <w:rFonts w:ascii="Arial" w:hAnsi="Arial"/>
          <w:sz w:val="10"/>
        </w:rPr>
      </w:pPr>
    </w:p>
    <w:p w:rsidR="00CC0221" w:rsidRPr="00463190" w:rsidRDefault="00CC0221" w:rsidP="000A51B2">
      <w:pPr>
        <w:rPr>
          <w:rFonts w:ascii="Arial" w:hAnsi="Arial"/>
          <w:sz w:val="10"/>
        </w:rPr>
        <w:sectPr w:rsidR="00CC0221" w:rsidRPr="00463190" w:rsidSect="00373A94">
          <w:type w:val="continuous"/>
          <w:pgSz w:w="12240" w:h="15840"/>
          <w:pgMar w:top="1440" w:right="630" w:bottom="1440" w:left="720" w:header="720" w:footer="720" w:gutter="0"/>
          <w:cols w:space="720"/>
          <w:titlePg/>
          <w:docGrid w:linePitch="326"/>
        </w:sectPr>
      </w:pPr>
    </w:p>
    <w:p w:rsidR="000A51B2" w:rsidRPr="006E3320" w:rsidRDefault="000A51B2" w:rsidP="000A51B2">
      <w:pPr>
        <w:pStyle w:val="NewsletterBody"/>
        <w:spacing w:after="0"/>
        <w:rPr>
          <w:rFonts w:asciiTheme="majorHAnsi" w:hAnsiTheme="majorHAnsi" w:cstheme="majorHAnsi"/>
        </w:rPr>
      </w:pPr>
      <w:r w:rsidRPr="006E3320">
        <w:rPr>
          <w:rFonts w:ascii="Lucida Handwriting" w:hAnsi="Lucida Handwriting"/>
        </w:rPr>
        <w:lastRenderedPageBreak/>
        <w:t xml:space="preserve">Lisa </w:t>
      </w:r>
      <w:r w:rsidR="00767E26">
        <w:rPr>
          <w:rFonts w:ascii="Lucida Handwriting" w:hAnsi="Lucida Handwriting"/>
        </w:rPr>
        <w:t>Chamber</w:t>
      </w:r>
      <w:r w:rsidRPr="006E3320">
        <w:rPr>
          <w:rFonts w:ascii="Lucida Handwriting" w:hAnsi="Lucida Handwriting"/>
        </w:rPr>
        <w:t>s</w:t>
      </w:r>
      <w:r w:rsidRPr="006E3320">
        <w:rPr>
          <w:rFonts w:asciiTheme="majorHAnsi" w:hAnsiTheme="majorHAnsi" w:cstheme="majorHAnsi"/>
        </w:rPr>
        <w:t xml:space="preserve"> </w:t>
      </w:r>
    </w:p>
    <w:p w:rsidR="00120106" w:rsidRPr="00F56478" w:rsidRDefault="00F56478" w:rsidP="000A51B2">
      <w:pPr>
        <w:pStyle w:val="NewsletterBody"/>
        <w:spacing w:after="0"/>
        <w:rPr>
          <w:rFonts w:ascii="Lucida Handwriting" w:hAnsi="Lucida Handwriting"/>
        </w:rPr>
        <w:sectPr w:rsidR="00120106" w:rsidRPr="00F56478" w:rsidSect="00D47556">
          <w:type w:val="continuous"/>
          <w:pgSz w:w="12240" w:h="15840"/>
          <w:pgMar w:top="720" w:right="720" w:bottom="720" w:left="720" w:header="720" w:footer="720" w:gutter="0"/>
          <w:cols w:space="720"/>
          <w:docGrid w:linePitch="326"/>
        </w:sectPr>
      </w:pPr>
      <w:r>
        <w:rPr>
          <w:rFonts w:asciiTheme="majorHAnsi" w:hAnsiTheme="majorHAnsi" w:cstheme="majorHAnsi"/>
        </w:rPr>
        <w:t>Principa</w:t>
      </w:r>
      <w:r w:rsidR="00646FE5">
        <w:rPr>
          <w:rFonts w:asciiTheme="majorHAnsi" w:hAnsiTheme="majorHAnsi" w:cstheme="majorHAnsi"/>
        </w:rPr>
        <w:t>l</w:t>
      </w:r>
    </w:p>
    <w:p w:rsidR="001D22B8" w:rsidRPr="00F56478" w:rsidRDefault="001D22B8" w:rsidP="000A51B2">
      <w:pPr>
        <w:pStyle w:val="NewsletterBody"/>
        <w:spacing w:after="0"/>
        <w:rPr>
          <w:sz w:val="12"/>
        </w:rPr>
      </w:pPr>
    </w:p>
    <w:p w:rsidR="0082470D" w:rsidRDefault="00325EB6" w:rsidP="00DD3E3A">
      <w:pPr>
        <w:pStyle w:val="NewsletterBody"/>
        <w:spacing w:after="0"/>
      </w:pPr>
      <w:r w:rsidRPr="00325EB6">
        <w:rPr>
          <w:rFonts w:asciiTheme="majorHAnsi" w:hAnsiTheme="majorHAnsi" w:cstheme="majorHAnsi"/>
          <w:noProof/>
          <w:sz w:val="24"/>
          <w:lang w:val="en-AU" w:eastAsia="en-AU"/>
        </w:rPr>
        <w:lastRenderedPageBreak/>
        <mc:AlternateContent>
          <mc:Choice Requires="wps">
            <w:drawing>
              <wp:anchor distT="45720" distB="45720" distL="114300" distR="114300" simplePos="0" relativeHeight="251660800" behindDoc="0" locked="0" layoutInCell="1" allowOverlap="1" wp14:anchorId="1444811D" wp14:editId="2319FB4C">
                <wp:simplePos x="0" y="0"/>
                <wp:positionH relativeFrom="margin">
                  <wp:align>right</wp:align>
                </wp:positionH>
                <wp:positionV relativeFrom="paragraph">
                  <wp:posOffset>180975</wp:posOffset>
                </wp:positionV>
                <wp:extent cx="3588385" cy="88138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8385" cy="8813800"/>
                        </a:xfrm>
                        <a:prstGeom prst="rect">
                          <a:avLst/>
                        </a:prstGeom>
                        <a:solidFill>
                          <a:srgbClr val="FFFFFF"/>
                        </a:solidFill>
                        <a:ln w="9525">
                          <a:noFill/>
                          <a:miter lim="800000"/>
                          <a:headEnd/>
                          <a:tailEnd/>
                        </a:ln>
                      </wps:spPr>
                      <wps:txbx>
                        <w:txbxContent>
                          <w:p w:rsidR="0023333E" w:rsidRDefault="007D4626" w:rsidP="004F3B1C">
                            <w:pPr>
                              <w:rPr>
                                <w:rStyle w:val="Heading1Char"/>
                                <w:b/>
                                <w:color w:val="auto"/>
                              </w:rPr>
                            </w:pPr>
                            <w:sdt>
                              <w:sdtPr>
                                <w:rPr>
                                  <w:rFonts w:asciiTheme="majorHAnsi" w:eastAsiaTheme="majorEastAsia" w:hAnsiTheme="majorHAnsi" w:cstheme="majorBidi"/>
                                  <w:color w:val="001747" w:themeColor="accent1" w:themeShade="BF"/>
                                  <w:sz w:val="32"/>
                                  <w:szCs w:val="32"/>
                                </w:rPr>
                                <w:id w:val="1017501153"/>
                              </w:sdtPr>
                              <w:sdtEndPr>
                                <w:rPr>
                                  <w:rStyle w:val="Heading1Char"/>
                                  <w:b/>
                                  <w:color w:val="auto"/>
                                </w:rPr>
                              </w:sdtEndPr>
                              <w:sdtContent>
                                <w:r w:rsidR="000C69A8">
                                  <w:rPr>
                                    <w:rFonts w:asciiTheme="majorHAnsi" w:hAnsiTheme="majorHAnsi" w:cstheme="majorHAnsi"/>
                                    <w:b/>
                                    <w:sz w:val="32"/>
                                    <w:szCs w:val="20"/>
                                  </w:rPr>
                                  <w:t>Welcome Centre Performance</w:t>
                                </w:r>
                              </w:sdtContent>
                            </w:sdt>
                          </w:p>
                          <w:p w:rsidR="00CC0221" w:rsidRDefault="000C69A8" w:rsidP="000C69A8">
                            <w:pPr>
                              <w:jc w:val="both"/>
                              <w:rPr>
                                <w:rFonts w:asciiTheme="majorHAnsi" w:hAnsiTheme="majorHAnsi" w:cstheme="majorHAnsi"/>
                              </w:rPr>
                            </w:pPr>
                            <w:r>
                              <w:rPr>
                                <w:rFonts w:asciiTheme="majorHAnsi" w:hAnsiTheme="majorHAnsi" w:cstheme="majorHAnsi"/>
                              </w:rPr>
                              <w:t xml:space="preserve">This Thursday afternoon students will be performing some Musical Items at the </w:t>
                            </w:r>
                            <w:proofErr w:type="spellStart"/>
                            <w:r>
                              <w:rPr>
                                <w:rFonts w:asciiTheme="majorHAnsi" w:hAnsiTheme="majorHAnsi" w:cstheme="majorHAnsi"/>
                              </w:rPr>
                              <w:t>Wakool</w:t>
                            </w:r>
                            <w:proofErr w:type="spellEnd"/>
                            <w:r>
                              <w:rPr>
                                <w:rFonts w:asciiTheme="majorHAnsi" w:hAnsiTheme="majorHAnsi" w:cstheme="majorHAnsi"/>
                              </w:rPr>
                              <w:t xml:space="preserve"> Welcome Centre. We will return to school at 1pm from swimming and student will eat their lunch. This will be followed by a walk down to the </w:t>
                            </w:r>
                            <w:proofErr w:type="spellStart"/>
                            <w:r>
                              <w:rPr>
                                <w:rFonts w:asciiTheme="majorHAnsi" w:hAnsiTheme="majorHAnsi" w:cstheme="majorHAnsi"/>
                              </w:rPr>
                              <w:t>the</w:t>
                            </w:r>
                            <w:proofErr w:type="spellEnd"/>
                            <w:r>
                              <w:rPr>
                                <w:rFonts w:asciiTheme="majorHAnsi" w:hAnsiTheme="majorHAnsi" w:cstheme="majorHAnsi"/>
                              </w:rPr>
                              <w:t xml:space="preserve"> </w:t>
                            </w:r>
                            <w:proofErr w:type="spellStart"/>
                            <w:r>
                              <w:rPr>
                                <w:rFonts w:asciiTheme="majorHAnsi" w:hAnsiTheme="majorHAnsi" w:cstheme="majorHAnsi"/>
                              </w:rPr>
                              <w:t>Wakool</w:t>
                            </w:r>
                            <w:proofErr w:type="spellEnd"/>
                            <w:r>
                              <w:rPr>
                                <w:rFonts w:asciiTheme="majorHAnsi" w:hAnsiTheme="majorHAnsi" w:cstheme="majorHAnsi"/>
                              </w:rPr>
                              <w:t xml:space="preserve"> Hall. We will perform at about 1:45pm. It is expected that we will return to school by 2:30pm. </w:t>
                            </w:r>
                          </w:p>
                          <w:p w:rsidR="000C69A8" w:rsidRDefault="000C69A8" w:rsidP="000C69A8">
                            <w:pPr>
                              <w:jc w:val="both"/>
                              <w:rPr>
                                <w:rFonts w:asciiTheme="majorHAnsi" w:hAnsiTheme="majorHAnsi" w:cstheme="majorHAnsi"/>
                              </w:rPr>
                            </w:pPr>
                          </w:p>
                          <w:p w:rsidR="000C69A8" w:rsidRDefault="000C69A8" w:rsidP="000C69A8">
                            <w:pPr>
                              <w:jc w:val="both"/>
                              <w:rPr>
                                <w:rFonts w:asciiTheme="majorHAnsi" w:hAnsiTheme="majorHAnsi" w:cstheme="majorHAnsi"/>
                              </w:rPr>
                            </w:pPr>
                            <w:r>
                              <w:rPr>
                                <w:rFonts w:asciiTheme="majorHAnsi" w:hAnsiTheme="majorHAnsi" w:cstheme="majorHAnsi"/>
                              </w:rPr>
                              <w:t>Please complete the permission slip attached to the school by Wednesday 30</w:t>
                            </w:r>
                            <w:r w:rsidRPr="000C69A8">
                              <w:rPr>
                                <w:rFonts w:asciiTheme="majorHAnsi" w:hAnsiTheme="majorHAnsi" w:cstheme="majorHAnsi"/>
                                <w:vertAlign w:val="superscript"/>
                              </w:rPr>
                              <w:t>th</w:t>
                            </w:r>
                            <w:r>
                              <w:rPr>
                                <w:rFonts w:asciiTheme="majorHAnsi" w:hAnsiTheme="majorHAnsi" w:cstheme="majorHAnsi"/>
                              </w:rPr>
                              <w:t xml:space="preserve"> November. </w:t>
                            </w:r>
                          </w:p>
                          <w:p w:rsidR="00CC0221" w:rsidRDefault="00CC0221" w:rsidP="008C536E">
                            <w:pPr>
                              <w:jc w:val="center"/>
                              <w:rPr>
                                <w:rFonts w:asciiTheme="majorHAnsi" w:hAnsiTheme="majorHAnsi" w:cstheme="majorHAnsi"/>
                              </w:rPr>
                            </w:pPr>
                          </w:p>
                          <w:p w:rsidR="000C69A8" w:rsidRDefault="007D4626" w:rsidP="000C69A8">
                            <w:pPr>
                              <w:rPr>
                                <w:rStyle w:val="Heading1Char"/>
                                <w:b/>
                                <w:color w:val="auto"/>
                              </w:rPr>
                            </w:pPr>
                            <w:sdt>
                              <w:sdtPr>
                                <w:rPr>
                                  <w:rFonts w:asciiTheme="majorHAnsi" w:eastAsiaTheme="majorEastAsia" w:hAnsiTheme="majorHAnsi" w:cstheme="majorBidi"/>
                                  <w:color w:val="001747" w:themeColor="accent1" w:themeShade="BF"/>
                                  <w:sz w:val="32"/>
                                  <w:szCs w:val="32"/>
                                </w:rPr>
                                <w:id w:val="349771599"/>
                              </w:sdtPr>
                              <w:sdtEndPr>
                                <w:rPr>
                                  <w:rStyle w:val="Heading1Char"/>
                                  <w:b/>
                                  <w:color w:val="auto"/>
                                </w:rPr>
                              </w:sdtEndPr>
                              <w:sdtContent>
                                <w:r w:rsidR="000C69A8">
                                  <w:rPr>
                                    <w:rFonts w:asciiTheme="majorHAnsi" w:hAnsiTheme="majorHAnsi" w:cstheme="majorHAnsi"/>
                                    <w:b/>
                                    <w:sz w:val="32"/>
                                    <w:szCs w:val="20"/>
                                  </w:rPr>
                                  <w:t>Fundraiser for Faith</w:t>
                                </w:r>
                              </w:sdtContent>
                            </w:sdt>
                          </w:p>
                          <w:p w:rsidR="0023333E" w:rsidRDefault="000C69A8" w:rsidP="000C69A8">
                            <w:pPr>
                              <w:jc w:val="both"/>
                              <w:rPr>
                                <w:rFonts w:asciiTheme="majorHAnsi" w:hAnsiTheme="majorHAnsi" w:cstheme="majorHAnsi"/>
                              </w:rPr>
                            </w:pPr>
                            <w:r>
                              <w:rPr>
                                <w:rFonts w:asciiTheme="majorHAnsi" w:hAnsiTheme="majorHAnsi" w:cstheme="majorHAnsi"/>
                              </w:rPr>
                              <w:t>Last Friday each family was given a book of raffle tickets for the Fundraiser for Faith. Please return any sold or unsold tickets to school by Thursday 1</w:t>
                            </w:r>
                            <w:r w:rsidRPr="000C69A8">
                              <w:rPr>
                                <w:rFonts w:asciiTheme="majorHAnsi" w:hAnsiTheme="majorHAnsi" w:cstheme="majorHAnsi"/>
                                <w:vertAlign w:val="superscript"/>
                              </w:rPr>
                              <w:t>st</w:t>
                            </w:r>
                            <w:r>
                              <w:rPr>
                                <w:rFonts w:asciiTheme="majorHAnsi" w:hAnsiTheme="majorHAnsi" w:cstheme="majorHAnsi"/>
                              </w:rPr>
                              <w:t xml:space="preserve"> December. The raffle will be drawn at our assembly on Friday at 2pm. </w:t>
                            </w:r>
                          </w:p>
                          <w:p w:rsidR="000C69A8" w:rsidRDefault="000C69A8" w:rsidP="000C69A8">
                            <w:pPr>
                              <w:jc w:val="both"/>
                              <w:rPr>
                                <w:rFonts w:asciiTheme="majorHAnsi" w:hAnsiTheme="majorHAnsi" w:cstheme="majorHAnsi"/>
                              </w:rPr>
                            </w:pPr>
                            <w:r>
                              <w:rPr>
                                <w:rFonts w:asciiTheme="majorHAnsi" w:hAnsiTheme="majorHAnsi" w:cstheme="majorHAnsi"/>
                              </w:rPr>
                              <w:t xml:space="preserve">If you would like to donate anything for the hamper, please do so by Thursday. </w:t>
                            </w:r>
                          </w:p>
                          <w:p w:rsidR="000C69A8" w:rsidRDefault="000C69A8" w:rsidP="000C69A8">
                            <w:pPr>
                              <w:jc w:val="both"/>
                              <w:rPr>
                                <w:rFonts w:asciiTheme="majorHAnsi" w:hAnsiTheme="majorHAnsi" w:cstheme="majorHAnsi"/>
                              </w:rPr>
                            </w:pPr>
                          </w:p>
                          <w:p w:rsidR="000C69A8" w:rsidRDefault="000C69A8" w:rsidP="000C69A8">
                            <w:pPr>
                              <w:jc w:val="both"/>
                              <w:rPr>
                                <w:rFonts w:asciiTheme="majorHAnsi" w:hAnsiTheme="majorHAnsi" w:cstheme="majorHAnsi"/>
                              </w:rPr>
                            </w:pPr>
                            <w:r>
                              <w:rPr>
                                <w:rFonts w:asciiTheme="majorHAnsi" w:hAnsiTheme="majorHAnsi" w:cstheme="majorHAnsi"/>
                              </w:rPr>
                              <w:t xml:space="preserve">We will be holding a lunch when we return to school after swimming (approximately 1pm). If parents or community members would like to join us, you are most welcome to do so. Please complete the slip attached so we can make sure we have enough food for everyone. </w:t>
                            </w:r>
                          </w:p>
                          <w:p w:rsidR="000C69A8" w:rsidRDefault="000C69A8" w:rsidP="000C69A8">
                            <w:pPr>
                              <w:jc w:val="both"/>
                              <w:rPr>
                                <w:rFonts w:asciiTheme="majorHAnsi" w:hAnsiTheme="majorHAnsi" w:cstheme="majorHAnsi"/>
                              </w:rPr>
                            </w:pPr>
                          </w:p>
                          <w:p w:rsidR="000C69A8" w:rsidRDefault="000C69A8" w:rsidP="000C69A8">
                            <w:pPr>
                              <w:jc w:val="both"/>
                              <w:rPr>
                                <w:rFonts w:asciiTheme="majorHAnsi" w:hAnsiTheme="majorHAnsi" w:cstheme="majorHAnsi"/>
                              </w:rPr>
                            </w:pPr>
                            <w:r>
                              <w:rPr>
                                <w:rFonts w:asciiTheme="majorHAnsi" w:hAnsiTheme="majorHAnsi" w:cstheme="majorHAnsi"/>
                              </w:rPr>
                              <w:t xml:space="preserve">Following the assembly we will hold a disco, which parents are also welcome to join us for.  </w:t>
                            </w:r>
                          </w:p>
                          <w:p w:rsidR="00C925FC" w:rsidRDefault="00C925FC" w:rsidP="00C925FC">
                            <w:pPr>
                              <w:rPr>
                                <w:rFonts w:asciiTheme="majorHAnsi" w:hAnsiTheme="majorHAnsi" w:cstheme="majorHAnsi"/>
                              </w:rPr>
                            </w:pPr>
                          </w:p>
                          <w:p w:rsidR="000C69A8" w:rsidRDefault="007D4626" w:rsidP="000C69A8">
                            <w:pPr>
                              <w:rPr>
                                <w:rStyle w:val="Heading1Char"/>
                                <w:b/>
                                <w:color w:val="auto"/>
                              </w:rPr>
                            </w:pPr>
                            <w:sdt>
                              <w:sdtPr>
                                <w:rPr>
                                  <w:rFonts w:asciiTheme="majorHAnsi" w:eastAsiaTheme="majorEastAsia" w:hAnsiTheme="majorHAnsi" w:cstheme="majorBidi"/>
                                  <w:color w:val="001747" w:themeColor="accent1" w:themeShade="BF"/>
                                  <w:sz w:val="32"/>
                                  <w:szCs w:val="32"/>
                                </w:rPr>
                                <w:id w:val="1987668486"/>
                              </w:sdtPr>
                              <w:sdtEndPr>
                                <w:rPr>
                                  <w:rStyle w:val="Heading1Char"/>
                                  <w:b/>
                                  <w:color w:val="auto"/>
                                </w:rPr>
                              </w:sdtEndPr>
                              <w:sdtContent>
                                <w:r w:rsidR="000C69A8">
                                  <w:rPr>
                                    <w:rFonts w:asciiTheme="majorHAnsi" w:hAnsiTheme="majorHAnsi" w:cstheme="majorHAnsi"/>
                                    <w:b/>
                                    <w:sz w:val="32"/>
                                    <w:szCs w:val="20"/>
                                  </w:rPr>
                                  <w:t>Arts Spectacular</w:t>
                                </w:r>
                              </w:sdtContent>
                            </w:sdt>
                          </w:p>
                          <w:p w:rsidR="000C69A8" w:rsidRDefault="000C69A8" w:rsidP="000C69A8">
                            <w:pPr>
                              <w:jc w:val="both"/>
                              <w:rPr>
                                <w:rFonts w:asciiTheme="majorHAnsi" w:hAnsiTheme="majorHAnsi" w:cstheme="majorHAnsi"/>
                              </w:rPr>
                            </w:pPr>
                            <w:r>
                              <w:rPr>
                                <w:rFonts w:asciiTheme="majorHAnsi" w:hAnsiTheme="majorHAnsi" w:cstheme="majorHAnsi"/>
                              </w:rPr>
                              <w:t>A big thank you to Craig and Sandy Pratt-</w:t>
                            </w:r>
                            <w:proofErr w:type="spellStart"/>
                            <w:r>
                              <w:rPr>
                                <w:rFonts w:asciiTheme="majorHAnsi" w:hAnsiTheme="majorHAnsi" w:cstheme="majorHAnsi"/>
                              </w:rPr>
                              <w:t>Nener</w:t>
                            </w:r>
                            <w:proofErr w:type="spellEnd"/>
                            <w:r>
                              <w:rPr>
                                <w:rFonts w:asciiTheme="majorHAnsi" w:hAnsiTheme="majorHAnsi" w:cstheme="majorHAnsi"/>
                              </w:rPr>
                              <w:t xml:space="preserve"> who are in the process of constructing some art stands for the display of artworks at our Presentation Night. This is very much appreciated. </w:t>
                            </w:r>
                          </w:p>
                          <w:p w:rsidR="000C69A8" w:rsidRDefault="000C69A8" w:rsidP="000C69A8">
                            <w:pPr>
                              <w:jc w:val="both"/>
                              <w:rPr>
                                <w:rFonts w:asciiTheme="majorHAnsi" w:hAnsiTheme="majorHAnsi" w:cstheme="majorHAnsi"/>
                              </w:rPr>
                            </w:pPr>
                          </w:p>
                          <w:p w:rsidR="0023333E" w:rsidRPr="00325EB6" w:rsidRDefault="000C69A8" w:rsidP="000C69A8">
                            <w:pPr>
                              <w:jc w:val="both"/>
                              <w:rPr>
                                <w:rFonts w:asciiTheme="majorHAnsi" w:hAnsiTheme="majorHAnsi" w:cstheme="majorHAnsi"/>
                              </w:rPr>
                            </w:pPr>
                            <w:r>
                              <w:rPr>
                                <w:rFonts w:asciiTheme="majorHAnsi" w:hAnsiTheme="majorHAnsi" w:cstheme="majorHAnsi"/>
                              </w:rPr>
                              <w:t xml:space="preserve">Over the coming week we will be </w:t>
                            </w:r>
                            <w:proofErr w:type="spellStart"/>
                            <w:r>
                              <w:rPr>
                                <w:rFonts w:asciiTheme="majorHAnsi" w:hAnsiTheme="majorHAnsi" w:cstheme="majorHAnsi"/>
                              </w:rPr>
                              <w:t>finalising</w:t>
                            </w:r>
                            <w:proofErr w:type="spellEnd"/>
                            <w:r>
                              <w:rPr>
                                <w:rFonts w:asciiTheme="majorHAnsi" w:hAnsiTheme="majorHAnsi" w:cstheme="majorHAnsi"/>
                              </w:rPr>
                              <w:t xml:space="preserve"> several display pieces. Staff will also be busy displaying these in the brick room prior to next Mondays Presentation Night.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444811D" id="_x0000_s1031" type="#_x0000_t202" style="position:absolute;left:0;text-align:left;margin-left:231.35pt;margin-top:14.25pt;width:282.55pt;height:694pt;z-index:2516608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" stroked="f">
                <v:textbox>
                  <w:txbxContent>
                    <w:p w:rsidR="0023333E" w:rsidRDefault="000E4091" w:rsidP="004F3B1C">
                      <w:pPr>
                        <w:rPr>
                          <w:rStyle w:val="Heading1Char"/>
                          <w:b/>
                          <w:color w:val="auto"/>
                        </w:rPr>
                      </w:pPr>
                      <w:sdt>
                        <w:sdtPr>
                          <w:rPr>
                            <w:rFonts w:asciiTheme="majorHAnsi" w:eastAsiaTheme="majorEastAsia" w:hAnsiTheme="majorHAnsi" w:cstheme="majorBidi"/>
                            <w:color w:val="001747" w:themeColor="accent1" w:themeShade="BF"/>
                            <w:sz w:val="32"/>
                            <w:szCs w:val="32"/>
                          </w:rPr>
                          <w:id w:val="1017501153"/>
                        </w:sdtPr>
                        <w:sdtEndPr>
                          <w:rPr>
                            <w:rStyle w:val="Heading1Char"/>
                            <w:b/>
                            <w:color w:val="auto"/>
                          </w:rPr>
                        </w:sdtEndPr>
                        <w:sdtContent>
                          <w:r w:rsidR="000C69A8">
                            <w:rPr>
                              <w:rFonts w:asciiTheme="majorHAnsi" w:hAnsiTheme="majorHAnsi" w:cstheme="majorHAnsi"/>
                              <w:b/>
                              <w:sz w:val="32"/>
                              <w:szCs w:val="20"/>
                            </w:rPr>
                            <w:t>Welcome Centre Performance</w:t>
                          </w:r>
                        </w:sdtContent>
                      </w:sdt>
                    </w:p>
                    <w:p w:rsidR="00CC0221" w:rsidRDefault="000C69A8" w:rsidP="000C69A8">
                      <w:pPr>
                        <w:jc w:val="both"/>
                        <w:rPr>
                          <w:rFonts w:asciiTheme="majorHAnsi" w:hAnsiTheme="majorHAnsi" w:cstheme="majorHAnsi"/>
                        </w:rPr>
                      </w:pPr>
                      <w:r>
                        <w:rPr>
                          <w:rFonts w:asciiTheme="majorHAnsi" w:hAnsiTheme="majorHAnsi" w:cstheme="majorHAnsi"/>
                        </w:rPr>
                        <w:t xml:space="preserve">This Thursday afternoon students will be performing some Musical Items at the Wakool Welcome Centre. We will return to school at 1pm from swimming and student will eat their lunch. This will be followed by a walk down to the the Wakool Hall. We will perform at about 1:45pm. It is expected that we will return to school by 2:30pm. </w:t>
                      </w:r>
                    </w:p>
                    <w:p w:rsidR="000C69A8" w:rsidRDefault="000C69A8" w:rsidP="000C69A8">
                      <w:pPr>
                        <w:jc w:val="both"/>
                        <w:rPr>
                          <w:rFonts w:asciiTheme="majorHAnsi" w:hAnsiTheme="majorHAnsi" w:cstheme="majorHAnsi"/>
                        </w:rPr>
                      </w:pPr>
                    </w:p>
                    <w:p w:rsidR="000C69A8" w:rsidRDefault="000C69A8" w:rsidP="000C69A8">
                      <w:pPr>
                        <w:jc w:val="both"/>
                        <w:rPr>
                          <w:rFonts w:asciiTheme="majorHAnsi" w:hAnsiTheme="majorHAnsi" w:cstheme="majorHAnsi"/>
                        </w:rPr>
                      </w:pPr>
                      <w:r>
                        <w:rPr>
                          <w:rFonts w:asciiTheme="majorHAnsi" w:hAnsiTheme="majorHAnsi" w:cstheme="majorHAnsi"/>
                        </w:rPr>
                        <w:t>Please complete the permission slip attached to the school by Wednesday 30</w:t>
                      </w:r>
                      <w:r w:rsidRPr="000C69A8">
                        <w:rPr>
                          <w:rFonts w:asciiTheme="majorHAnsi" w:hAnsiTheme="majorHAnsi" w:cstheme="majorHAnsi"/>
                          <w:vertAlign w:val="superscript"/>
                        </w:rPr>
                        <w:t>th</w:t>
                      </w:r>
                      <w:r>
                        <w:rPr>
                          <w:rFonts w:asciiTheme="majorHAnsi" w:hAnsiTheme="majorHAnsi" w:cstheme="majorHAnsi"/>
                        </w:rPr>
                        <w:t xml:space="preserve"> November. </w:t>
                      </w:r>
                    </w:p>
                    <w:p w:rsidR="00CC0221" w:rsidRDefault="00CC0221" w:rsidP="008C536E">
                      <w:pPr>
                        <w:jc w:val="center"/>
                        <w:rPr>
                          <w:rFonts w:asciiTheme="majorHAnsi" w:hAnsiTheme="majorHAnsi" w:cstheme="majorHAnsi"/>
                        </w:rPr>
                      </w:pPr>
                    </w:p>
                    <w:p w:rsidR="000C69A8" w:rsidRDefault="000C69A8" w:rsidP="000C69A8">
                      <w:pPr>
                        <w:rPr>
                          <w:rStyle w:val="Heading1Char"/>
                          <w:b/>
                          <w:color w:val="auto"/>
                        </w:rPr>
                      </w:pPr>
                      <w:sdt>
                        <w:sdtPr>
                          <w:rPr>
                            <w:rFonts w:asciiTheme="majorHAnsi" w:eastAsiaTheme="majorEastAsia" w:hAnsiTheme="majorHAnsi" w:cstheme="majorBidi"/>
                            <w:color w:val="001747" w:themeColor="accent1" w:themeShade="BF"/>
                            <w:sz w:val="32"/>
                            <w:szCs w:val="32"/>
                          </w:rPr>
                          <w:id w:val="349771599"/>
                        </w:sdtPr>
                        <w:sdtEndPr>
                          <w:rPr>
                            <w:rStyle w:val="Heading1Char"/>
                            <w:b/>
                            <w:color w:val="auto"/>
                          </w:rPr>
                        </w:sdtEndPr>
                        <w:sdtContent>
                          <w:r>
                            <w:rPr>
                              <w:rFonts w:asciiTheme="majorHAnsi" w:hAnsiTheme="majorHAnsi" w:cstheme="majorHAnsi"/>
                              <w:b/>
                              <w:sz w:val="32"/>
                              <w:szCs w:val="20"/>
                            </w:rPr>
                            <w:t>Fundraiser for Faith</w:t>
                          </w:r>
                        </w:sdtContent>
                      </w:sdt>
                    </w:p>
                    <w:p w:rsidR="0023333E" w:rsidRDefault="000C69A8" w:rsidP="000C69A8">
                      <w:pPr>
                        <w:jc w:val="both"/>
                        <w:rPr>
                          <w:rFonts w:asciiTheme="majorHAnsi" w:hAnsiTheme="majorHAnsi" w:cstheme="majorHAnsi"/>
                        </w:rPr>
                      </w:pPr>
                      <w:r>
                        <w:rPr>
                          <w:rFonts w:asciiTheme="majorHAnsi" w:hAnsiTheme="majorHAnsi" w:cstheme="majorHAnsi"/>
                        </w:rPr>
                        <w:t>Last Friday each family was given a book of raffle tickets for the Fundraiser for Faith. Please return any sold or unsold tickets to school by Thursday 1</w:t>
                      </w:r>
                      <w:r w:rsidRPr="000C69A8">
                        <w:rPr>
                          <w:rFonts w:asciiTheme="majorHAnsi" w:hAnsiTheme="majorHAnsi" w:cstheme="majorHAnsi"/>
                          <w:vertAlign w:val="superscript"/>
                        </w:rPr>
                        <w:t>st</w:t>
                      </w:r>
                      <w:r>
                        <w:rPr>
                          <w:rFonts w:asciiTheme="majorHAnsi" w:hAnsiTheme="majorHAnsi" w:cstheme="majorHAnsi"/>
                        </w:rPr>
                        <w:t xml:space="preserve"> December. The raffle will be drawn at our assembly on Friday at 2pm. </w:t>
                      </w:r>
                    </w:p>
                    <w:p w:rsidR="000C69A8" w:rsidRDefault="000C69A8" w:rsidP="000C69A8">
                      <w:pPr>
                        <w:jc w:val="both"/>
                        <w:rPr>
                          <w:rFonts w:asciiTheme="majorHAnsi" w:hAnsiTheme="majorHAnsi" w:cstheme="majorHAnsi"/>
                        </w:rPr>
                      </w:pPr>
                      <w:r>
                        <w:rPr>
                          <w:rFonts w:asciiTheme="majorHAnsi" w:hAnsiTheme="majorHAnsi" w:cstheme="majorHAnsi"/>
                        </w:rPr>
                        <w:t xml:space="preserve">If you would like to donate anything for the hamper, please do so by Thursday. </w:t>
                      </w:r>
                    </w:p>
                    <w:p w:rsidR="000C69A8" w:rsidRDefault="000C69A8" w:rsidP="000C69A8">
                      <w:pPr>
                        <w:jc w:val="both"/>
                        <w:rPr>
                          <w:rFonts w:asciiTheme="majorHAnsi" w:hAnsiTheme="majorHAnsi" w:cstheme="majorHAnsi"/>
                        </w:rPr>
                      </w:pPr>
                    </w:p>
                    <w:p w:rsidR="000C69A8" w:rsidRDefault="000C69A8" w:rsidP="000C69A8">
                      <w:pPr>
                        <w:jc w:val="both"/>
                        <w:rPr>
                          <w:rFonts w:asciiTheme="majorHAnsi" w:hAnsiTheme="majorHAnsi" w:cstheme="majorHAnsi"/>
                        </w:rPr>
                      </w:pPr>
                      <w:r>
                        <w:rPr>
                          <w:rFonts w:asciiTheme="majorHAnsi" w:hAnsiTheme="majorHAnsi" w:cstheme="majorHAnsi"/>
                        </w:rPr>
                        <w:t xml:space="preserve">We will be holding a lunch when we return to school after swimming (approximately 1pm). If parents or community members would like to join us, you are most welcome to do so. Please complete the slip attached so we can make sure we have enough food for everyone. </w:t>
                      </w:r>
                    </w:p>
                    <w:p w:rsidR="000C69A8" w:rsidRDefault="000C69A8" w:rsidP="000C69A8">
                      <w:pPr>
                        <w:jc w:val="both"/>
                        <w:rPr>
                          <w:rFonts w:asciiTheme="majorHAnsi" w:hAnsiTheme="majorHAnsi" w:cstheme="majorHAnsi"/>
                        </w:rPr>
                      </w:pPr>
                    </w:p>
                    <w:p w:rsidR="000C69A8" w:rsidRDefault="000C69A8" w:rsidP="000C69A8">
                      <w:pPr>
                        <w:jc w:val="both"/>
                        <w:rPr>
                          <w:rFonts w:asciiTheme="majorHAnsi" w:hAnsiTheme="majorHAnsi" w:cstheme="majorHAnsi"/>
                        </w:rPr>
                      </w:pPr>
                      <w:r>
                        <w:rPr>
                          <w:rFonts w:asciiTheme="majorHAnsi" w:hAnsiTheme="majorHAnsi" w:cstheme="majorHAnsi"/>
                        </w:rPr>
                        <w:t xml:space="preserve">Following the assembly we will hold a disco, which parents are also welcome to join us for.  </w:t>
                      </w:r>
                    </w:p>
                    <w:p w:rsidR="00C925FC" w:rsidRDefault="00C925FC" w:rsidP="00C925FC">
                      <w:pPr>
                        <w:rPr>
                          <w:rFonts w:asciiTheme="majorHAnsi" w:hAnsiTheme="majorHAnsi" w:cstheme="majorHAnsi"/>
                        </w:rPr>
                      </w:pPr>
                    </w:p>
                    <w:p w:rsidR="000C69A8" w:rsidRDefault="000C69A8" w:rsidP="000C69A8">
                      <w:pPr>
                        <w:rPr>
                          <w:rStyle w:val="Heading1Char"/>
                          <w:b/>
                          <w:color w:val="auto"/>
                        </w:rPr>
                      </w:pPr>
                      <w:sdt>
                        <w:sdtPr>
                          <w:rPr>
                            <w:rFonts w:asciiTheme="majorHAnsi" w:eastAsiaTheme="majorEastAsia" w:hAnsiTheme="majorHAnsi" w:cstheme="majorBidi"/>
                            <w:color w:val="001747" w:themeColor="accent1" w:themeShade="BF"/>
                            <w:sz w:val="32"/>
                            <w:szCs w:val="32"/>
                          </w:rPr>
                          <w:id w:val="1987668486"/>
                        </w:sdtPr>
                        <w:sdtEndPr>
                          <w:rPr>
                            <w:rStyle w:val="Heading1Char"/>
                            <w:b/>
                            <w:color w:val="auto"/>
                          </w:rPr>
                        </w:sdtEndPr>
                        <w:sdtContent>
                          <w:r>
                            <w:rPr>
                              <w:rFonts w:asciiTheme="majorHAnsi" w:hAnsiTheme="majorHAnsi" w:cstheme="majorHAnsi"/>
                              <w:b/>
                              <w:sz w:val="32"/>
                              <w:szCs w:val="20"/>
                            </w:rPr>
                            <w:t>Arts Spectacular</w:t>
                          </w:r>
                        </w:sdtContent>
                      </w:sdt>
                    </w:p>
                    <w:p w:rsidR="000C69A8" w:rsidRDefault="000C69A8" w:rsidP="000C69A8">
                      <w:pPr>
                        <w:jc w:val="both"/>
                        <w:rPr>
                          <w:rFonts w:asciiTheme="majorHAnsi" w:hAnsiTheme="majorHAnsi" w:cstheme="majorHAnsi"/>
                        </w:rPr>
                      </w:pPr>
                      <w:r>
                        <w:rPr>
                          <w:rFonts w:asciiTheme="majorHAnsi" w:hAnsiTheme="majorHAnsi" w:cstheme="majorHAnsi"/>
                        </w:rPr>
                        <w:t xml:space="preserve">A big thank you to Craig and Sandy Pratt-Nener who are in the process of constructing some art stands for the display of artworks at our Presentation Night. This is very much appreciated. </w:t>
                      </w:r>
                    </w:p>
                    <w:p w:rsidR="000C69A8" w:rsidRDefault="000C69A8" w:rsidP="000C69A8">
                      <w:pPr>
                        <w:jc w:val="both"/>
                        <w:rPr>
                          <w:rFonts w:asciiTheme="majorHAnsi" w:hAnsiTheme="majorHAnsi" w:cstheme="majorHAnsi"/>
                        </w:rPr>
                      </w:pPr>
                    </w:p>
                    <w:p w:rsidR="0023333E" w:rsidRPr="00325EB6" w:rsidRDefault="000C69A8" w:rsidP="000C69A8">
                      <w:pPr>
                        <w:jc w:val="both"/>
                        <w:rPr>
                          <w:rFonts w:asciiTheme="majorHAnsi" w:hAnsiTheme="majorHAnsi" w:cstheme="majorHAnsi"/>
                        </w:rPr>
                      </w:pPr>
                      <w:r>
                        <w:rPr>
                          <w:rFonts w:asciiTheme="majorHAnsi" w:hAnsiTheme="majorHAnsi" w:cstheme="majorHAnsi"/>
                        </w:rPr>
                        <w:t xml:space="preserve">Over the coming week we will be finalising several display pieces. Staff will also be busy displaying these in the brick room prior to next Mondays Presentation Night.   </w:t>
                      </w:r>
                    </w:p>
                  </w:txbxContent>
                </v:textbox>
                <w10:wrap type="square" anchorx="margin"/>
              </v:shape>
            </w:pict>
          </mc:Fallback>
        </mc:AlternateContent>
      </w:r>
      <w:sdt>
        <w:sdtPr>
          <w:id w:val="1281304940"/>
          <w:placeholder>
            <w:docPart w:val="EA290C379008410A89DE2BA57349D79A"/>
          </w:placeholder>
        </w:sdtPr>
        <w:sdtEndPr/>
        <w:sdtContent>
          <w:r w:rsidR="0058074D">
            <w:rPr>
              <w:rStyle w:val="Heading1Char"/>
              <w:b/>
              <w:color w:val="auto"/>
            </w:rPr>
            <w:t>Upcoming Events</w:t>
          </w:r>
        </w:sdtContent>
      </w:sdt>
      <w:r w:rsidR="0058074D" w:rsidRPr="00EE1259">
        <w:t xml:space="preserve"> </w:t>
      </w:r>
    </w:p>
    <w:p w:rsidR="00DE53F4" w:rsidRDefault="00DE53F4" w:rsidP="00DE53F4">
      <w:pPr>
        <w:pStyle w:val="Heading2"/>
      </w:pPr>
      <w:r>
        <w:t>This week:</w:t>
      </w:r>
      <w:r w:rsidR="0096225F" w:rsidRPr="0096225F">
        <w:t xml:space="preserve"> </w:t>
      </w:r>
    </w:p>
    <w:p w:rsidR="000C69A8" w:rsidRPr="00306BAE" w:rsidRDefault="000C69A8" w:rsidP="000C69A8">
      <w:pPr>
        <w:pStyle w:val="NewsletterBody"/>
        <w:spacing w:after="0"/>
        <w:rPr>
          <w:rStyle w:val="IntenseEmphasis"/>
          <w:b/>
          <w:sz w:val="24"/>
        </w:rPr>
      </w:pPr>
      <w:r>
        <w:rPr>
          <w:rStyle w:val="IntenseEmphasis"/>
          <w:b/>
          <w:sz w:val="24"/>
        </w:rPr>
        <w:t>Monday 28</w:t>
      </w:r>
      <w:r w:rsidRPr="00643270">
        <w:rPr>
          <w:rStyle w:val="IntenseEmphasis"/>
          <w:b/>
          <w:sz w:val="24"/>
          <w:vertAlign w:val="superscript"/>
        </w:rPr>
        <w:t>th</w:t>
      </w:r>
      <w:r>
        <w:rPr>
          <w:rStyle w:val="IntenseEmphasis"/>
          <w:b/>
          <w:sz w:val="24"/>
        </w:rPr>
        <w:t xml:space="preserve">    </w:t>
      </w:r>
      <w:r w:rsidRPr="00306BAE">
        <w:rPr>
          <w:rStyle w:val="IntenseEmphasis"/>
          <w:b/>
          <w:sz w:val="24"/>
        </w:rPr>
        <w:t xml:space="preserve"> </w:t>
      </w:r>
    </w:p>
    <w:p w:rsidR="000C69A8" w:rsidRDefault="000C69A8" w:rsidP="000C69A8">
      <w:pPr>
        <w:pStyle w:val="NewsletterBody"/>
        <w:numPr>
          <w:ilvl w:val="0"/>
          <w:numId w:val="2"/>
        </w:numPr>
        <w:spacing w:after="0"/>
        <w:rPr>
          <w:rStyle w:val="IntenseEmphasis"/>
          <w:sz w:val="24"/>
        </w:rPr>
      </w:pPr>
      <w:r>
        <w:rPr>
          <w:rStyle w:val="IntenseEmphasis"/>
          <w:sz w:val="24"/>
        </w:rPr>
        <w:t xml:space="preserve">Canteen </w:t>
      </w:r>
    </w:p>
    <w:p w:rsidR="000C69A8" w:rsidRPr="00306BAE" w:rsidRDefault="000C69A8" w:rsidP="000C69A8">
      <w:pPr>
        <w:pStyle w:val="NewsletterBody"/>
        <w:spacing w:after="0"/>
        <w:rPr>
          <w:rStyle w:val="IntenseEmphasis"/>
          <w:b/>
          <w:sz w:val="24"/>
        </w:rPr>
      </w:pPr>
      <w:r w:rsidRPr="00306BAE">
        <w:rPr>
          <w:rStyle w:val="IntenseEmphasis"/>
          <w:b/>
          <w:sz w:val="24"/>
        </w:rPr>
        <w:t xml:space="preserve">Tuesday </w:t>
      </w:r>
      <w:r>
        <w:rPr>
          <w:rStyle w:val="IntenseEmphasis"/>
          <w:b/>
          <w:sz w:val="24"/>
        </w:rPr>
        <w:t>29</w:t>
      </w:r>
      <w:r w:rsidRPr="00643270">
        <w:rPr>
          <w:rStyle w:val="IntenseEmphasis"/>
          <w:b/>
          <w:sz w:val="24"/>
          <w:vertAlign w:val="superscript"/>
        </w:rPr>
        <w:t>th</w:t>
      </w:r>
      <w:r>
        <w:rPr>
          <w:rStyle w:val="IntenseEmphasis"/>
          <w:b/>
          <w:sz w:val="24"/>
        </w:rPr>
        <w:t xml:space="preserve">      </w:t>
      </w:r>
      <w:r w:rsidRPr="00306BAE">
        <w:rPr>
          <w:rStyle w:val="IntenseEmphasis"/>
          <w:b/>
          <w:sz w:val="24"/>
        </w:rPr>
        <w:t xml:space="preserve"> </w:t>
      </w:r>
    </w:p>
    <w:p w:rsidR="000C69A8" w:rsidRPr="00181239" w:rsidRDefault="000C69A8" w:rsidP="000C69A8">
      <w:pPr>
        <w:rPr>
          <w:rStyle w:val="IntenseEmphasis"/>
        </w:rPr>
      </w:pPr>
      <w:r w:rsidRPr="005A7B52">
        <w:rPr>
          <w:rStyle w:val="IntenseEmphasis"/>
          <w:b/>
        </w:rPr>
        <w:t xml:space="preserve">Wednesday </w:t>
      </w:r>
      <w:r>
        <w:rPr>
          <w:rStyle w:val="IntenseEmphasis"/>
          <w:b/>
        </w:rPr>
        <w:t>30</w:t>
      </w:r>
      <w:r w:rsidRPr="00643270">
        <w:rPr>
          <w:rStyle w:val="IntenseEmphasis"/>
          <w:b/>
          <w:vertAlign w:val="superscript"/>
        </w:rPr>
        <w:t>th</w:t>
      </w:r>
      <w:r>
        <w:rPr>
          <w:rStyle w:val="IntenseEmphasis"/>
          <w:b/>
        </w:rPr>
        <w:t xml:space="preserve"> </w:t>
      </w:r>
    </w:p>
    <w:p w:rsidR="000C69A8" w:rsidRPr="00327172" w:rsidRDefault="000C69A8" w:rsidP="000C69A8">
      <w:pPr>
        <w:pStyle w:val="ListParagraph"/>
        <w:numPr>
          <w:ilvl w:val="0"/>
          <w:numId w:val="21"/>
        </w:numPr>
        <w:rPr>
          <w:rStyle w:val="IntenseEmphasis"/>
        </w:rPr>
      </w:pPr>
      <w:r>
        <w:rPr>
          <w:rStyle w:val="IntenseEmphasis"/>
        </w:rPr>
        <w:t>School Swimming</w:t>
      </w:r>
    </w:p>
    <w:p w:rsidR="000C69A8" w:rsidRDefault="000C69A8" w:rsidP="000C69A8">
      <w:pPr>
        <w:rPr>
          <w:rStyle w:val="IntenseEmphasis"/>
          <w:b/>
          <w:vertAlign w:val="superscript"/>
        </w:rPr>
      </w:pPr>
      <w:r w:rsidRPr="00E43575">
        <w:rPr>
          <w:rStyle w:val="IntenseEmphasis"/>
          <w:b/>
        </w:rPr>
        <w:t xml:space="preserve">Thursday </w:t>
      </w:r>
      <w:r>
        <w:rPr>
          <w:rStyle w:val="IntenseEmphasis"/>
          <w:b/>
        </w:rPr>
        <w:t>1</w:t>
      </w:r>
      <w:r w:rsidRPr="00643270">
        <w:rPr>
          <w:rStyle w:val="IntenseEmphasis"/>
          <w:b/>
          <w:vertAlign w:val="superscript"/>
        </w:rPr>
        <w:t>st</w:t>
      </w:r>
      <w:r>
        <w:rPr>
          <w:rStyle w:val="IntenseEmphasis"/>
          <w:b/>
        </w:rPr>
        <w:t xml:space="preserve"> </w:t>
      </w:r>
    </w:p>
    <w:p w:rsidR="000C69A8" w:rsidRDefault="000C69A8" w:rsidP="000C69A8">
      <w:pPr>
        <w:pStyle w:val="ListParagraph"/>
        <w:numPr>
          <w:ilvl w:val="0"/>
          <w:numId w:val="21"/>
        </w:numPr>
        <w:rPr>
          <w:rStyle w:val="IntenseEmphasis"/>
        </w:rPr>
      </w:pPr>
      <w:r>
        <w:rPr>
          <w:rStyle w:val="IntenseEmphasis"/>
        </w:rPr>
        <w:t>School Swimming</w:t>
      </w:r>
    </w:p>
    <w:p w:rsidR="000C69A8" w:rsidRPr="006643B2" w:rsidRDefault="000C69A8" w:rsidP="000C69A8">
      <w:pPr>
        <w:pStyle w:val="ListParagraph"/>
        <w:numPr>
          <w:ilvl w:val="0"/>
          <w:numId w:val="21"/>
        </w:numPr>
        <w:rPr>
          <w:rStyle w:val="IntenseEmphasis"/>
        </w:rPr>
      </w:pPr>
      <w:r>
        <w:rPr>
          <w:rStyle w:val="IntenseEmphasis"/>
        </w:rPr>
        <w:t>Welcome Centre Performance 1:45pm</w:t>
      </w:r>
    </w:p>
    <w:p w:rsidR="000C69A8" w:rsidRDefault="000C69A8" w:rsidP="000C69A8">
      <w:pPr>
        <w:pStyle w:val="NewsletterBody"/>
        <w:spacing w:after="0"/>
        <w:rPr>
          <w:rStyle w:val="IntenseEmphasis"/>
          <w:b/>
          <w:sz w:val="24"/>
        </w:rPr>
      </w:pPr>
      <w:r w:rsidRPr="009A0D4A">
        <w:rPr>
          <w:rStyle w:val="IntenseEmphasis"/>
          <w:b/>
          <w:sz w:val="24"/>
        </w:rPr>
        <w:t xml:space="preserve">Friday </w:t>
      </w:r>
      <w:r>
        <w:rPr>
          <w:rStyle w:val="IntenseEmphasis"/>
          <w:b/>
          <w:sz w:val="24"/>
        </w:rPr>
        <w:t>2</w:t>
      </w:r>
      <w:r w:rsidRPr="00643270">
        <w:rPr>
          <w:rStyle w:val="IntenseEmphasis"/>
          <w:b/>
          <w:sz w:val="24"/>
          <w:vertAlign w:val="superscript"/>
        </w:rPr>
        <w:t>nd</w:t>
      </w:r>
      <w:r>
        <w:rPr>
          <w:rStyle w:val="IntenseEmphasis"/>
          <w:b/>
          <w:sz w:val="24"/>
        </w:rPr>
        <w:t xml:space="preserve">  </w:t>
      </w:r>
    </w:p>
    <w:p w:rsidR="000C69A8" w:rsidRDefault="000C69A8" w:rsidP="000C69A8">
      <w:pPr>
        <w:pStyle w:val="NewsletterBody"/>
        <w:numPr>
          <w:ilvl w:val="0"/>
          <w:numId w:val="41"/>
        </w:numPr>
        <w:spacing w:after="0"/>
        <w:rPr>
          <w:rStyle w:val="IntenseEmphasis"/>
          <w:sz w:val="24"/>
        </w:rPr>
      </w:pPr>
      <w:r>
        <w:rPr>
          <w:rStyle w:val="IntenseEmphasis"/>
          <w:sz w:val="24"/>
        </w:rPr>
        <w:t>Homework due</w:t>
      </w:r>
    </w:p>
    <w:p w:rsidR="000C69A8" w:rsidRDefault="000C69A8" w:rsidP="000C69A8">
      <w:pPr>
        <w:pStyle w:val="NewsletterBody"/>
        <w:numPr>
          <w:ilvl w:val="0"/>
          <w:numId w:val="41"/>
        </w:numPr>
        <w:spacing w:after="0"/>
        <w:rPr>
          <w:rStyle w:val="IntenseEmphasis"/>
          <w:sz w:val="24"/>
        </w:rPr>
      </w:pPr>
      <w:r>
        <w:rPr>
          <w:rStyle w:val="IntenseEmphasis"/>
          <w:sz w:val="24"/>
        </w:rPr>
        <w:t>School Swimming</w:t>
      </w:r>
    </w:p>
    <w:p w:rsidR="000C69A8" w:rsidRDefault="000C69A8" w:rsidP="000C69A8">
      <w:pPr>
        <w:pStyle w:val="NewsletterBody"/>
        <w:numPr>
          <w:ilvl w:val="0"/>
          <w:numId w:val="41"/>
        </w:numPr>
        <w:spacing w:after="0"/>
        <w:rPr>
          <w:rStyle w:val="IntenseEmphasis"/>
          <w:sz w:val="24"/>
        </w:rPr>
      </w:pPr>
      <w:r>
        <w:rPr>
          <w:rStyle w:val="IntenseEmphasis"/>
          <w:sz w:val="24"/>
        </w:rPr>
        <w:t>Purple Day for Faith</w:t>
      </w:r>
    </w:p>
    <w:p w:rsidR="000C69A8" w:rsidRDefault="000C69A8" w:rsidP="000C69A8">
      <w:pPr>
        <w:pStyle w:val="NewsletterBody"/>
        <w:numPr>
          <w:ilvl w:val="0"/>
          <w:numId w:val="41"/>
        </w:numPr>
        <w:spacing w:after="0"/>
        <w:rPr>
          <w:rStyle w:val="IntenseEmphasis"/>
          <w:sz w:val="24"/>
        </w:rPr>
      </w:pPr>
      <w:r>
        <w:rPr>
          <w:rStyle w:val="IntenseEmphasis"/>
          <w:sz w:val="24"/>
        </w:rPr>
        <w:t xml:space="preserve">Assembly beginning at 2:00pm </w:t>
      </w:r>
    </w:p>
    <w:p w:rsidR="005A7B52" w:rsidRPr="00B26780" w:rsidRDefault="005A7B52" w:rsidP="005A7B52">
      <w:pPr>
        <w:pStyle w:val="Heading2"/>
        <w:rPr>
          <w:color w:val="002060" w:themeColor="text1"/>
        </w:rPr>
      </w:pPr>
      <w:r w:rsidRPr="00B26780">
        <w:rPr>
          <w:color w:val="002060" w:themeColor="text1"/>
        </w:rPr>
        <w:t xml:space="preserve">Next </w:t>
      </w:r>
      <w:r w:rsidR="003E715C">
        <w:rPr>
          <w:color w:val="002060" w:themeColor="text1"/>
        </w:rPr>
        <w:t>Week</w:t>
      </w:r>
      <w:r w:rsidRPr="00B26780">
        <w:rPr>
          <w:color w:val="002060" w:themeColor="text1"/>
        </w:rPr>
        <w:t xml:space="preserve">: </w:t>
      </w:r>
    </w:p>
    <w:p w:rsidR="003E715C" w:rsidRPr="00306BAE" w:rsidRDefault="003E715C" w:rsidP="003E715C">
      <w:pPr>
        <w:pStyle w:val="NewsletterBody"/>
        <w:spacing w:after="0"/>
        <w:rPr>
          <w:rStyle w:val="IntenseEmphasis"/>
          <w:b/>
          <w:sz w:val="24"/>
        </w:rPr>
      </w:pPr>
      <w:r>
        <w:rPr>
          <w:rStyle w:val="IntenseEmphasis"/>
          <w:b/>
          <w:sz w:val="24"/>
        </w:rPr>
        <w:t xml:space="preserve">Monday </w:t>
      </w:r>
      <w:r w:rsidR="000C69A8">
        <w:rPr>
          <w:rStyle w:val="IntenseEmphasis"/>
          <w:b/>
          <w:sz w:val="24"/>
        </w:rPr>
        <w:t>5</w:t>
      </w:r>
      <w:r w:rsidR="00643270" w:rsidRPr="00643270">
        <w:rPr>
          <w:rStyle w:val="IntenseEmphasis"/>
          <w:b/>
          <w:sz w:val="24"/>
          <w:vertAlign w:val="superscript"/>
        </w:rPr>
        <w:t>th</w:t>
      </w:r>
      <w:r w:rsidR="00643270">
        <w:rPr>
          <w:rStyle w:val="IntenseEmphasis"/>
          <w:b/>
          <w:sz w:val="24"/>
        </w:rPr>
        <w:t xml:space="preserve"> </w:t>
      </w:r>
      <w:r>
        <w:rPr>
          <w:rStyle w:val="IntenseEmphasis"/>
          <w:b/>
          <w:sz w:val="24"/>
        </w:rPr>
        <w:t xml:space="preserve">   </w:t>
      </w:r>
      <w:r w:rsidRPr="00306BAE">
        <w:rPr>
          <w:rStyle w:val="IntenseEmphasis"/>
          <w:b/>
          <w:sz w:val="24"/>
        </w:rPr>
        <w:t xml:space="preserve"> </w:t>
      </w:r>
    </w:p>
    <w:p w:rsidR="003E715C" w:rsidRDefault="003E715C" w:rsidP="003E715C">
      <w:pPr>
        <w:pStyle w:val="NewsletterBody"/>
        <w:numPr>
          <w:ilvl w:val="0"/>
          <w:numId w:val="2"/>
        </w:numPr>
        <w:spacing w:after="0"/>
        <w:rPr>
          <w:rStyle w:val="IntenseEmphasis"/>
          <w:sz w:val="24"/>
        </w:rPr>
      </w:pPr>
      <w:r>
        <w:rPr>
          <w:rStyle w:val="IntenseEmphasis"/>
          <w:sz w:val="24"/>
        </w:rPr>
        <w:t xml:space="preserve">Canteen </w:t>
      </w:r>
    </w:p>
    <w:p w:rsidR="000C69A8" w:rsidRDefault="000C69A8" w:rsidP="003E715C">
      <w:pPr>
        <w:pStyle w:val="NewsletterBody"/>
        <w:numPr>
          <w:ilvl w:val="0"/>
          <w:numId w:val="2"/>
        </w:numPr>
        <w:spacing w:after="0"/>
        <w:rPr>
          <w:rStyle w:val="IntenseEmphasis"/>
          <w:sz w:val="24"/>
        </w:rPr>
      </w:pPr>
      <w:r>
        <w:rPr>
          <w:rStyle w:val="IntenseEmphasis"/>
          <w:sz w:val="24"/>
        </w:rPr>
        <w:t xml:space="preserve">Presentation Night at 6pm </w:t>
      </w:r>
    </w:p>
    <w:p w:rsidR="003E715C" w:rsidRDefault="003E715C" w:rsidP="003E715C">
      <w:pPr>
        <w:pStyle w:val="NewsletterBody"/>
        <w:spacing w:after="0"/>
        <w:rPr>
          <w:rStyle w:val="IntenseEmphasis"/>
          <w:b/>
          <w:sz w:val="24"/>
        </w:rPr>
      </w:pPr>
      <w:r w:rsidRPr="00306BAE">
        <w:rPr>
          <w:rStyle w:val="IntenseEmphasis"/>
          <w:b/>
          <w:sz w:val="24"/>
        </w:rPr>
        <w:t xml:space="preserve">Tuesday </w:t>
      </w:r>
      <w:r w:rsidR="000C69A8">
        <w:rPr>
          <w:rStyle w:val="IntenseEmphasis"/>
          <w:b/>
          <w:sz w:val="24"/>
        </w:rPr>
        <w:t>6</w:t>
      </w:r>
      <w:r w:rsidR="00643270" w:rsidRPr="00643270">
        <w:rPr>
          <w:rStyle w:val="IntenseEmphasis"/>
          <w:b/>
          <w:sz w:val="24"/>
          <w:vertAlign w:val="superscript"/>
        </w:rPr>
        <w:t>th</w:t>
      </w:r>
      <w:r w:rsidR="00643270">
        <w:rPr>
          <w:rStyle w:val="IntenseEmphasis"/>
          <w:b/>
          <w:sz w:val="24"/>
        </w:rPr>
        <w:t xml:space="preserve"> </w:t>
      </w:r>
      <w:r w:rsidR="00181239">
        <w:rPr>
          <w:rStyle w:val="IntenseEmphasis"/>
          <w:b/>
          <w:sz w:val="24"/>
        </w:rPr>
        <w:t xml:space="preserve"> </w:t>
      </w:r>
      <w:r>
        <w:rPr>
          <w:rStyle w:val="IntenseEmphasis"/>
          <w:b/>
          <w:sz w:val="24"/>
        </w:rPr>
        <w:t xml:space="preserve">    </w:t>
      </w:r>
      <w:r w:rsidRPr="00306BAE">
        <w:rPr>
          <w:rStyle w:val="IntenseEmphasis"/>
          <w:b/>
          <w:sz w:val="24"/>
        </w:rPr>
        <w:t xml:space="preserve"> </w:t>
      </w:r>
    </w:p>
    <w:p w:rsidR="000C69A8" w:rsidRPr="000C69A8" w:rsidRDefault="000C69A8" w:rsidP="000C69A8">
      <w:pPr>
        <w:pStyle w:val="NewsletterBody"/>
        <w:numPr>
          <w:ilvl w:val="0"/>
          <w:numId w:val="47"/>
        </w:numPr>
        <w:spacing w:after="0"/>
        <w:rPr>
          <w:rStyle w:val="IntenseEmphasis"/>
          <w:sz w:val="24"/>
        </w:rPr>
      </w:pPr>
      <w:r>
        <w:rPr>
          <w:rStyle w:val="IntenseEmphasis"/>
          <w:sz w:val="24"/>
        </w:rPr>
        <w:t xml:space="preserve">Year 6 Dinner at 6pm </w:t>
      </w:r>
    </w:p>
    <w:p w:rsidR="00E43575" w:rsidRPr="00181239" w:rsidRDefault="003E715C" w:rsidP="00181239">
      <w:pPr>
        <w:rPr>
          <w:rStyle w:val="IntenseEmphasis"/>
        </w:rPr>
      </w:pPr>
      <w:r w:rsidRPr="005A7B52">
        <w:rPr>
          <w:rStyle w:val="IntenseEmphasis"/>
          <w:b/>
        </w:rPr>
        <w:t xml:space="preserve">Wednesday </w:t>
      </w:r>
      <w:r w:rsidR="000C69A8">
        <w:rPr>
          <w:rStyle w:val="IntenseEmphasis"/>
          <w:b/>
        </w:rPr>
        <w:t>7</w:t>
      </w:r>
      <w:r w:rsidR="00643270" w:rsidRPr="00643270">
        <w:rPr>
          <w:rStyle w:val="IntenseEmphasis"/>
          <w:b/>
          <w:vertAlign w:val="superscript"/>
        </w:rPr>
        <w:t>th</w:t>
      </w:r>
      <w:r w:rsidR="00643270">
        <w:rPr>
          <w:rStyle w:val="IntenseEmphasis"/>
          <w:b/>
        </w:rPr>
        <w:t xml:space="preserve"> </w:t>
      </w:r>
    </w:p>
    <w:p w:rsidR="00181239" w:rsidRPr="00327172" w:rsidRDefault="006643B2" w:rsidP="00327172">
      <w:pPr>
        <w:pStyle w:val="ListParagraph"/>
        <w:numPr>
          <w:ilvl w:val="0"/>
          <w:numId w:val="21"/>
        </w:numPr>
        <w:rPr>
          <w:rStyle w:val="IntenseEmphasis"/>
        </w:rPr>
      </w:pPr>
      <w:r>
        <w:rPr>
          <w:rStyle w:val="IntenseEmphasis"/>
        </w:rPr>
        <w:t>School Swimming</w:t>
      </w:r>
    </w:p>
    <w:p w:rsidR="003E715C" w:rsidRDefault="003E715C" w:rsidP="00E43575">
      <w:pPr>
        <w:rPr>
          <w:rStyle w:val="IntenseEmphasis"/>
          <w:b/>
          <w:vertAlign w:val="superscript"/>
        </w:rPr>
      </w:pPr>
      <w:r w:rsidRPr="00E43575">
        <w:rPr>
          <w:rStyle w:val="IntenseEmphasis"/>
          <w:b/>
        </w:rPr>
        <w:t xml:space="preserve">Thursday </w:t>
      </w:r>
      <w:r w:rsidR="000C69A8">
        <w:rPr>
          <w:rStyle w:val="IntenseEmphasis"/>
          <w:b/>
        </w:rPr>
        <w:t>8</w:t>
      </w:r>
      <w:r w:rsidR="000C69A8">
        <w:rPr>
          <w:rStyle w:val="IntenseEmphasis"/>
          <w:b/>
          <w:vertAlign w:val="superscript"/>
        </w:rPr>
        <w:t>th</w:t>
      </w:r>
    </w:p>
    <w:p w:rsidR="006643B2" w:rsidRPr="006643B2" w:rsidRDefault="006643B2" w:rsidP="006643B2">
      <w:pPr>
        <w:pStyle w:val="ListParagraph"/>
        <w:numPr>
          <w:ilvl w:val="0"/>
          <w:numId w:val="21"/>
        </w:numPr>
        <w:rPr>
          <w:rStyle w:val="IntenseEmphasis"/>
        </w:rPr>
      </w:pPr>
      <w:r>
        <w:rPr>
          <w:rStyle w:val="IntenseEmphasis"/>
        </w:rPr>
        <w:t>School Swimming</w:t>
      </w:r>
    </w:p>
    <w:p w:rsidR="00426EB8" w:rsidRDefault="003E715C" w:rsidP="003E715C">
      <w:pPr>
        <w:pStyle w:val="NewsletterBody"/>
        <w:spacing w:after="0"/>
        <w:rPr>
          <w:rStyle w:val="IntenseEmphasis"/>
          <w:b/>
          <w:sz w:val="24"/>
        </w:rPr>
      </w:pPr>
      <w:r w:rsidRPr="009A0D4A">
        <w:rPr>
          <w:rStyle w:val="IntenseEmphasis"/>
          <w:b/>
          <w:sz w:val="24"/>
        </w:rPr>
        <w:t xml:space="preserve">Friday </w:t>
      </w:r>
      <w:r w:rsidR="000C69A8">
        <w:rPr>
          <w:rStyle w:val="IntenseEmphasis"/>
          <w:b/>
          <w:sz w:val="24"/>
        </w:rPr>
        <w:t>9</w:t>
      </w:r>
      <w:r w:rsidR="000C69A8">
        <w:rPr>
          <w:rStyle w:val="IntenseEmphasis"/>
          <w:b/>
          <w:sz w:val="24"/>
          <w:vertAlign w:val="superscript"/>
        </w:rPr>
        <w:t>th</w:t>
      </w:r>
      <w:r w:rsidR="00643270">
        <w:rPr>
          <w:rStyle w:val="IntenseEmphasis"/>
          <w:b/>
          <w:sz w:val="24"/>
        </w:rPr>
        <w:t xml:space="preserve"> </w:t>
      </w:r>
      <w:r>
        <w:rPr>
          <w:rStyle w:val="IntenseEmphasis"/>
          <w:b/>
          <w:sz w:val="24"/>
        </w:rPr>
        <w:t xml:space="preserve"> </w:t>
      </w:r>
    </w:p>
    <w:p w:rsidR="00426EB8" w:rsidRDefault="00D168A5" w:rsidP="00426EB8">
      <w:pPr>
        <w:pStyle w:val="NewsletterBody"/>
        <w:numPr>
          <w:ilvl w:val="0"/>
          <w:numId w:val="41"/>
        </w:numPr>
        <w:spacing w:after="0"/>
        <w:rPr>
          <w:rStyle w:val="IntenseEmphasis"/>
          <w:sz w:val="24"/>
        </w:rPr>
      </w:pPr>
      <w:r>
        <w:rPr>
          <w:rStyle w:val="IntenseEmphasis"/>
          <w:sz w:val="24"/>
        </w:rPr>
        <w:t>Home</w:t>
      </w:r>
      <w:r w:rsidR="00E43575">
        <w:rPr>
          <w:rStyle w:val="IntenseEmphasis"/>
          <w:sz w:val="24"/>
        </w:rPr>
        <w:t>work due</w:t>
      </w:r>
    </w:p>
    <w:p w:rsidR="006643B2" w:rsidRDefault="006643B2" w:rsidP="00426EB8">
      <w:pPr>
        <w:pStyle w:val="NewsletterBody"/>
        <w:numPr>
          <w:ilvl w:val="0"/>
          <w:numId w:val="41"/>
        </w:numPr>
        <w:spacing w:after="0"/>
        <w:rPr>
          <w:rStyle w:val="IntenseEmphasis"/>
          <w:sz w:val="24"/>
        </w:rPr>
      </w:pPr>
      <w:r>
        <w:rPr>
          <w:rStyle w:val="IntenseEmphasis"/>
          <w:sz w:val="24"/>
        </w:rPr>
        <w:t>School Swimming</w:t>
      </w:r>
    </w:p>
    <w:p w:rsidR="000C69A8" w:rsidRDefault="000C69A8" w:rsidP="000C69A8">
      <w:pPr>
        <w:pStyle w:val="NewsletterBody"/>
        <w:spacing w:after="0"/>
        <w:rPr>
          <w:rStyle w:val="IntenseEmphasis"/>
          <w:sz w:val="24"/>
        </w:rPr>
      </w:pPr>
    </w:p>
    <w:p w:rsidR="000C69A8" w:rsidRPr="00B26780" w:rsidRDefault="000C69A8" w:rsidP="000C69A8">
      <w:pPr>
        <w:pStyle w:val="Heading2"/>
        <w:rPr>
          <w:color w:val="002060" w:themeColor="text1"/>
        </w:rPr>
      </w:pPr>
      <w:r>
        <w:rPr>
          <w:color w:val="002060" w:themeColor="text1"/>
        </w:rPr>
        <w:t>Week 10</w:t>
      </w:r>
      <w:r w:rsidRPr="00B26780">
        <w:rPr>
          <w:color w:val="002060" w:themeColor="text1"/>
        </w:rPr>
        <w:t xml:space="preserve">: </w:t>
      </w:r>
    </w:p>
    <w:p w:rsidR="000C69A8" w:rsidRPr="00306BAE" w:rsidRDefault="000C69A8" w:rsidP="000C69A8">
      <w:pPr>
        <w:pStyle w:val="NewsletterBody"/>
        <w:spacing w:after="0"/>
        <w:rPr>
          <w:rStyle w:val="IntenseEmphasis"/>
          <w:b/>
          <w:sz w:val="24"/>
        </w:rPr>
      </w:pPr>
      <w:r>
        <w:rPr>
          <w:rStyle w:val="IntenseEmphasis"/>
          <w:b/>
          <w:sz w:val="24"/>
        </w:rPr>
        <w:t>Monday 12</w:t>
      </w:r>
      <w:r w:rsidRPr="00643270">
        <w:rPr>
          <w:rStyle w:val="IntenseEmphasis"/>
          <w:b/>
          <w:sz w:val="24"/>
          <w:vertAlign w:val="superscript"/>
        </w:rPr>
        <w:t>th</w:t>
      </w:r>
      <w:r>
        <w:rPr>
          <w:rStyle w:val="IntenseEmphasis"/>
          <w:b/>
          <w:sz w:val="24"/>
        </w:rPr>
        <w:t xml:space="preserve">    </w:t>
      </w:r>
      <w:r w:rsidRPr="00306BAE">
        <w:rPr>
          <w:rStyle w:val="IntenseEmphasis"/>
          <w:b/>
          <w:sz w:val="24"/>
        </w:rPr>
        <w:t xml:space="preserve"> </w:t>
      </w:r>
    </w:p>
    <w:p w:rsidR="000C69A8" w:rsidRDefault="000C69A8" w:rsidP="000C69A8">
      <w:pPr>
        <w:pStyle w:val="NewsletterBody"/>
        <w:numPr>
          <w:ilvl w:val="0"/>
          <w:numId w:val="2"/>
        </w:numPr>
        <w:spacing w:after="0"/>
        <w:rPr>
          <w:rStyle w:val="IntenseEmphasis"/>
          <w:sz w:val="24"/>
        </w:rPr>
      </w:pPr>
      <w:r>
        <w:rPr>
          <w:rStyle w:val="IntenseEmphasis"/>
          <w:sz w:val="24"/>
        </w:rPr>
        <w:t xml:space="preserve">Canteen </w:t>
      </w:r>
    </w:p>
    <w:p w:rsidR="000C69A8" w:rsidRDefault="000C69A8" w:rsidP="000C69A8">
      <w:pPr>
        <w:pStyle w:val="NewsletterBody"/>
        <w:numPr>
          <w:ilvl w:val="0"/>
          <w:numId w:val="2"/>
        </w:numPr>
        <w:spacing w:after="0"/>
        <w:rPr>
          <w:rStyle w:val="IntenseEmphasis"/>
          <w:sz w:val="24"/>
        </w:rPr>
      </w:pPr>
      <w:proofErr w:type="spellStart"/>
      <w:r>
        <w:rPr>
          <w:rStyle w:val="IntenseEmphasis"/>
          <w:sz w:val="24"/>
        </w:rPr>
        <w:t>Mrs</w:t>
      </w:r>
      <w:proofErr w:type="spellEnd"/>
      <w:r>
        <w:rPr>
          <w:rStyle w:val="IntenseEmphasis"/>
          <w:sz w:val="24"/>
        </w:rPr>
        <w:t xml:space="preserve"> Treble (no </w:t>
      </w:r>
      <w:proofErr w:type="spellStart"/>
      <w:r>
        <w:rPr>
          <w:rStyle w:val="IntenseEmphasis"/>
          <w:sz w:val="24"/>
        </w:rPr>
        <w:t>Mrs</w:t>
      </w:r>
      <w:proofErr w:type="spellEnd"/>
      <w:r>
        <w:rPr>
          <w:rStyle w:val="IntenseEmphasis"/>
          <w:sz w:val="24"/>
        </w:rPr>
        <w:t xml:space="preserve"> Chambers)</w:t>
      </w:r>
    </w:p>
    <w:p w:rsidR="000C69A8" w:rsidRDefault="000C69A8" w:rsidP="000C69A8">
      <w:pPr>
        <w:pStyle w:val="NewsletterBody"/>
        <w:spacing w:after="0"/>
        <w:rPr>
          <w:rStyle w:val="IntenseEmphasis"/>
          <w:b/>
          <w:sz w:val="24"/>
        </w:rPr>
      </w:pPr>
      <w:r w:rsidRPr="00306BAE">
        <w:rPr>
          <w:rStyle w:val="IntenseEmphasis"/>
          <w:b/>
          <w:sz w:val="24"/>
        </w:rPr>
        <w:t xml:space="preserve">Tuesday </w:t>
      </w:r>
      <w:r>
        <w:rPr>
          <w:rStyle w:val="IntenseEmphasis"/>
          <w:b/>
          <w:sz w:val="24"/>
        </w:rPr>
        <w:t>13</w:t>
      </w:r>
      <w:r w:rsidRPr="00643270">
        <w:rPr>
          <w:rStyle w:val="IntenseEmphasis"/>
          <w:b/>
          <w:sz w:val="24"/>
          <w:vertAlign w:val="superscript"/>
        </w:rPr>
        <w:t>th</w:t>
      </w:r>
      <w:r>
        <w:rPr>
          <w:rStyle w:val="IntenseEmphasis"/>
          <w:b/>
          <w:sz w:val="24"/>
        </w:rPr>
        <w:t xml:space="preserve">      </w:t>
      </w:r>
      <w:r w:rsidRPr="00306BAE">
        <w:rPr>
          <w:rStyle w:val="IntenseEmphasis"/>
          <w:b/>
          <w:sz w:val="24"/>
        </w:rPr>
        <w:t xml:space="preserve"> </w:t>
      </w:r>
    </w:p>
    <w:p w:rsidR="000C69A8" w:rsidRPr="00181239" w:rsidRDefault="000C69A8" w:rsidP="000C69A8">
      <w:pPr>
        <w:pStyle w:val="NewsletterBody"/>
        <w:spacing w:after="0"/>
        <w:rPr>
          <w:rStyle w:val="IntenseEmphasis"/>
        </w:rPr>
      </w:pPr>
      <w:r w:rsidRPr="000C69A8">
        <w:rPr>
          <w:rStyle w:val="IntenseEmphasis"/>
          <w:b/>
        </w:rPr>
        <w:t>Wednesday 14</w:t>
      </w:r>
      <w:r w:rsidRPr="000C69A8">
        <w:rPr>
          <w:rStyle w:val="IntenseEmphasis"/>
          <w:b/>
          <w:vertAlign w:val="superscript"/>
        </w:rPr>
        <w:t>th</w:t>
      </w:r>
      <w:r w:rsidRPr="000C69A8">
        <w:rPr>
          <w:rStyle w:val="IntenseEmphasis"/>
          <w:b/>
        </w:rPr>
        <w:t xml:space="preserve"> </w:t>
      </w:r>
    </w:p>
    <w:p w:rsidR="000C69A8" w:rsidRPr="00327172" w:rsidRDefault="000C69A8" w:rsidP="000C69A8">
      <w:pPr>
        <w:pStyle w:val="ListParagraph"/>
        <w:numPr>
          <w:ilvl w:val="0"/>
          <w:numId w:val="21"/>
        </w:numPr>
        <w:rPr>
          <w:rStyle w:val="IntenseEmphasis"/>
        </w:rPr>
      </w:pPr>
      <w:r>
        <w:rPr>
          <w:rStyle w:val="IntenseEmphasis"/>
        </w:rPr>
        <w:t xml:space="preserve">No </w:t>
      </w:r>
      <w:proofErr w:type="spellStart"/>
      <w:r>
        <w:rPr>
          <w:rStyle w:val="IntenseEmphasis"/>
        </w:rPr>
        <w:t>Mrs</w:t>
      </w:r>
      <w:proofErr w:type="spellEnd"/>
      <w:r>
        <w:rPr>
          <w:rStyle w:val="IntenseEmphasis"/>
        </w:rPr>
        <w:t xml:space="preserve"> PC</w:t>
      </w:r>
    </w:p>
    <w:p w:rsidR="000C69A8" w:rsidRDefault="000C69A8" w:rsidP="000C69A8">
      <w:pPr>
        <w:rPr>
          <w:rStyle w:val="IntenseEmphasis"/>
          <w:b/>
          <w:vertAlign w:val="superscript"/>
        </w:rPr>
      </w:pPr>
      <w:r w:rsidRPr="00E43575">
        <w:rPr>
          <w:rStyle w:val="IntenseEmphasis"/>
          <w:b/>
        </w:rPr>
        <w:t xml:space="preserve">Thursday </w:t>
      </w:r>
      <w:r>
        <w:rPr>
          <w:rStyle w:val="IntenseEmphasis"/>
          <w:b/>
        </w:rPr>
        <w:t>15</w:t>
      </w:r>
      <w:r>
        <w:rPr>
          <w:rStyle w:val="IntenseEmphasis"/>
          <w:b/>
          <w:vertAlign w:val="superscript"/>
        </w:rPr>
        <w:t>th</w:t>
      </w:r>
    </w:p>
    <w:p w:rsidR="000C69A8" w:rsidRPr="006643B2" w:rsidRDefault="000C69A8" w:rsidP="000C69A8">
      <w:pPr>
        <w:pStyle w:val="ListParagraph"/>
        <w:numPr>
          <w:ilvl w:val="0"/>
          <w:numId w:val="21"/>
        </w:numPr>
        <w:rPr>
          <w:rStyle w:val="IntenseEmphasis"/>
        </w:rPr>
      </w:pPr>
      <w:r>
        <w:rPr>
          <w:rStyle w:val="IntenseEmphasis"/>
        </w:rPr>
        <w:t xml:space="preserve">End of Term Rewards Day - </w:t>
      </w:r>
      <w:proofErr w:type="spellStart"/>
      <w:r>
        <w:rPr>
          <w:rStyle w:val="IntenseEmphasis"/>
        </w:rPr>
        <w:t>Kerang</w:t>
      </w:r>
      <w:proofErr w:type="spellEnd"/>
    </w:p>
    <w:p w:rsidR="000C69A8" w:rsidRDefault="000C69A8" w:rsidP="000C69A8">
      <w:pPr>
        <w:pStyle w:val="NewsletterBody"/>
        <w:spacing w:after="0"/>
        <w:rPr>
          <w:rStyle w:val="IntenseEmphasis"/>
          <w:b/>
          <w:sz w:val="24"/>
        </w:rPr>
      </w:pPr>
      <w:r w:rsidRPr="009A0D4A">
        <w:rPr>
          <w:rStyle w:val="IntenseEmphasis"/>
          <w:b/>
          <w:sz w:val="24"/>
        </w:rPr>
        <w:t xml:space="preserve">Friday </w:t>
      </w:r>
      <w:r>
        <w:rPr>
          <w:rStyle w:val="IntenseEmphasis"/>
          <w:b/>
          <w:sz w:val="24"/>
        </w:rPr>
        <w:t>16</w:t>
      </w:r>
      <w:r>
        <w:rPr>
          <w:rStyle w:val="IntenseEmphasis"/>
          <w:b/>
          <w:sz w:val="24"/>
          <w:vertAlign w:val="superscript"/>
        </w:rPr>
        <w:t>th</w:t>
      </w:r>
      <w:r>
        <w:rPr>
          <w:rStyle w:val="IntenseEmphasis"/>
          <w:b/>
          <w:sz w:val="24"/>
        </w:rPr>
        <w:t xml:space="preserve">  </w:t>
      </w:r>
    </w:p>
    <w:p w:rsidR="000C69A8" w:rsidRDefault="000C69A8" w:rsidP="000C69A8">
      <w:pPr>
        <w:pStyle w:val="NewsletterBody"/>
        <w:numPr>
          <w:ilvl w:val="0"/>
          <w:numId w:val="41"/>
        </w:numPr>
        <w:spacing w:after="0"/>
        <w:rPr>
          <w:rStyle w:val="IntenseEmphasis"/>
          <w:sz w:val="24"/>
        </w:rPr>
      </w:pPr>
      <w:r>
        <w:rPr>
          <w:rStyle w:val="IntenseEmphasis"/>
          <w:sz w:val="24"/>
        </w:rPr>
        <w:t>Last Day of school for students</w:t>
      </w:r>
    </w:p>
    <w:p w:rsidR="000C69A8" w:rsidRDefault="000C69A8" w:rsidP="000C69A8">
      <w:pPr>
        <w:pStyle w:val="NewsletterBody"/>
        <w:numPr>
          <w:ilvl w:val="0"/>
          <w:numId w:val="41"/>
        </w:numPr>
        <w:spacing w:after="0"/>
        <w:rPr>
          <w:rStyle w:val="IntenseEmphasis"/>
          <w:sz w:val="24"/>
        </w:rPr>
      </w:pPr>
      <w:r>
        <w:rPr>
          <w:rStyle w:val="IntenseEmphasis"/>
          <w:sz w:val="24"/>
        </w:rPr>
        <w:t>Santa visit</w:t>
      </w:r>
    </w:p>
    <w:p w:rsidR="000C69A8" w:rsidRDefault="000C69A8" w:rsidP="000C69A8">
      <w:pPr>
        <w:pStyle w:val="NewsletterBody"/>
        <w:spacing w:after="0"/>
        <w:rPr>
          <w:rStyle w:val="IntenseEmphasis"/>
          <w:sz w:val="24"/>
        </w:rPr>
      </w:pPr>
    </w:p>
    <w:p w:rsidR="005B1AE6" w:rsidRDefault="005B1AE6" w:rsidP="003E715C">
      <w:pPr>
        <w:rPr>
          <w:rStyle w:val="IntenseEmphasis"/>
        </w:rPr>
      </w:pPr>
    </w:p>
    <w:p w:rsidR="00AB0066" w:rsidRPr="00327172" w:rsidRDefault="00D8564B" w:rsidP="00327172">
      <w:pPr>
        <w:rPr>
          <w:rFonts w:asciiTheme="majorHAnsi" w:hAnsiTheme="majorHAnsi" w:cstheme="majorHAnsi"/>
          <w:color w:val="000000"/>
          <w:sz w:val="12"/>
        </w:rPr>
      </w:pPr>
      <w:r>
        <w:rPr>
          <w:rFonts w:asciiTheme="majorHAnsi" w:hAnsiTheme="majorHAnsi" w:cstheme="majorHAnsi"/>
          <w:sz w:val="12"/>
        </w:rPr>
        <w:br w:type="page"/>
      </w:r>
    </w:p>
    <w:p w:rsidR="000C4465" w:rsidRDefault="00A1479A" w:rsidP="00A1479A">
      <w:pPr>
        <w:jc w:val="center"/>
        <w:rPr>
          <w:rFonts w:asciiTheme="majorHAnsi" w:hAnsiTheme="majorHAnsi" w:cstheme="majorHAnsi"/>
          <w:sz w:val="12"/>
        </w:rPr>
      </w:pPr>
      <w:r w:rsidRPr="00A1479A">
        <w:rPr>
          <w:rFonts w:asciiTheme="majorHAnsi" w:hAnsiTheme="majorHAnsi" w:cstheme="majorHAnsi"/>
          <w:noProof/>
          <w:sz w:val="12"/>
          <w:lang w:val="en-AU" w:eastAsia="en-AU"/>
        </w:rPr>
        <w:lastRenderedPageBreak/>
        <mc:AlternateContent>
          <mc:Choice Requires="wps">
            <w:drawing>
              <wp:anchor distT="45720" distB="45720" distL="114300" distR="114300" simplePos="0" relativeHeight="251677184" behindDoc="0" locked="0" layoutInCell="1" allowOverlap="1" wp14:anchorId="51304785" wp14:editId="4434A12B">
                <wp:simplePos x="0" y="0"/>
                <wp:positionH relativeFrom="column">
                  <wp:posOffset>3552825</wp:posOffset>
                </wp:positionH>
                <wp:positionV relativeFrom="paragraph">
                  <wp:posOffset>104775</wp:posOffset>
                </wp:positionV>
                <wp:extent cx="3200400" cy="897255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8972550"/>
                        </a:xfrm>
                        <a:prstGeom prst="rect">
                          <a:avLst/>
                        </a:prstGeom>
                        <a:solidFill>
                          <a:srgbClr val="FFFFFF"/>
                        </a:solidFill>
                        <a:ln w="9525">
                          <a:noFill/>
                          <a:miter lim="800000"/>
                          <a:headEnd/>
                          <a:tailEnd/>
                        </a:ln>
                      </wps:spPr>
                      <wps:txbx>
                        <w:txbxContent>
                          <w:p w:rsidR="00A1479A" w:rsidRDefault="00A1479A" w:rsidP="00A1479A">
                            <w:pPr>
                              <w:jc w:val="center"/>
                            </w:pPr>
                          </w:p>
                          <w:p w:rsidR="00A1479A" w:rsidRDefault="00A1479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1304785" id="_x0000_s1032" type="#_x0000_t202" style="position:absolute;left:0;text-align:left;margin-left:279.75pt;margin-top:8.25pt;width:252pt;height:706.5pt;z-index:25167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" stroked="f">
                <v:textbox>
                  <w:txbxContent>
                    <w:p w:rsidR="00A1479A" w:rsidRDefault="00A1479A" w:rsidP="00A1479A">
                      <w:pPr>
                        <w:jc w:val="center"/>
                      </w:pPr>
                    </w:p>
                    <w:p w:rsidR="00A1479A" w:rsidRDefault="00A1479A"/>
                  </w:txbxContent>
                </v:textbox>
                <w10:wrap type="square"/>
              </v:shape>
            </w:pict>
          </mc:Fallback>
        </mc:AlternateContent>
      </w:r>
      <w:r w:rsidRPr="0030160A">
        <w:rPr>
          <w:rFonts w:asciiTheme="majorHAnsi" w:hAnsiTheme="majorHAnsi" w:cstheme="majorHAnsi"/>
          <w:noProof/>
          <w:sz w:val="12"/>
          <w:lang w:val="en-AU" w:eastAsia="en-AU"/>
        </w:rPr>
        <mc:AlternateContent>
          <mc:Choice Requires="wps">
            <w:drawing>
              <wp:anchor distT="45720" distB="45720" distL="114300" distR="114300" simplePos="0" relativeHeight="251665920" behindDoc="0" locked="0" layoutInCell="1" allowOverlap="1" wp14:anchorId="3775D374" wp14:editId="3E3DEAC6">
                <wp:simplePos x="0" y="0"/>
                <wp:positionH relativeFrom="margin">
                  <wp:posOffset>66675</wp:posOffset>
                </wp:positionH>
                <wp:positionV relativeFrom="paragraph">
                  <wp:posOffset>9525</wp:posOffset>
                </wp:positionV>
                <wp:extent cx="3443605" cy="8924925"/>
                <wp:effectExtent l="0" t="0" r="4445" b="952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3605" cy="8924925"/>
                        </a:xfrm>
                        <a:prstGeom prst="rect">
                          <a:avLst/>
                        </a:prstGeom>
                        <a:solidFill>
                          <a:srgbClr val="FFFFFF"/>
                        </a:solidFill>
                        <a:ln w="9525">
                          <a:noFill/>
                          <a:miter lim="800000"/>
                          <a:headEnd/>
                          <a:tailEnd/>
                        </a:ln>
                      </wps:spPr>
                      <wps:txbx>
                        <w:txbxContent>
                          <w:p w:rsidR="0023333E" w:rsidRPr="00530BB1" w:rsidRDefault="0023333E" w:rsidP="00530BB1">
                            <w:pPr>
                              <w:rPr>
                                <w:rFonts w:asciiTheme="majorHAnsi" w:hAnsiTheme="majorHAnsi"/>
                                <w:b/>
                                <w:sz w:val="32"/>
                              </w:rPr>
                            </w:pPr>
                            <w:r w:rsidRPr="00530BB1">
                              <w:rPr>
                                <w:rFonts w:asciiTheme="majorHAnsi" w:hAnsiTheme="majorHAnsi"/>
                                <w:b/>
                                <w:sz w:val="32"/>
                              </w:rPr>
                              <w:t>Working with Children’s Check for Volunteers</w:t>
                            </w:r>
                          </w:p>
                          <w:p w:rsidR="0023333E" w:rsidRPr="00530BB1" w:rsidRDefault="0023333E" w:rsidP="00530BB1">
                            <w:pPr>
                              <w:jc w:val="both"/>
                              <w:rPr>
                                <w:rFonts w:asciiTheme="majorHAnsi" w:hAnsiTheme="majorHAnsi"/>
                                <w:b/>
                                <w:i/>
                                <w:color w:val="2F74FF" w:themeColor="accent1" w:themeTint="80"/>
                                <w:sz w:val="28"/>
                              </w:rPr>
                            </w:pPr>
                            <w:r w:rsidRPr="00530BB1">
                              <w:rPr>
                                <w:rFonts w:asciiTheme="majorHAnsi" w:hAnsiTheme="majorHAnsi"/>
                                <w:b/>
                                <w:i/>
                                <w:color w:val="2F74FF" w:themeColor="accent1" w:themeTint="80"/>
                                <w:sz w:val="28"/>
                              </w:rPr>
                              <w:t>If you haven’t already contacted the school about your Working with Children’s Check please do so.</w:t>
                            </w:r>
                          </w:p>
                          <w:p w:rsidR="0023333E" w:rsidRPr="00530BB1" w:rsidRDefault="0023333E" w:rsidP="00530BB1">
                            <w:pPr>
                              <w:jc w:val="both"/>
                              <w:rPr>
                                <w:rFonts w:asciiTheme="majorHAnsi" w:hAnsiTheme="majorHAnsi"/>
                                <w:sz w:val="22"/>
                                <w:szCs w:val="22"/>
                              </w:rPr>
                            </w:pPr>
                            <w:r w:rsidRPr="00530BB1">
                              <w:rPr>
                                <w:rFonts w:asciiTheme="majorHAnsi" w:hAnsiTheme="majorHAnsi"/>
                                <w:sz w:val="22"/>
                                <w:szCs w:val="22"/>
                              </w:rPr>
                              <w:t xml:space="preserve">It is a requirement that anyone working in a child related activity must now be subject to a “Working with Children’s Check” (WWCC). This includes employees and volunteers at any workplace or </w:t>
                            </w:r>
                            <w:proofErr w:type="spellStart"/>
                            <w:r w:rsidRPr="00530BB1">
                              <w:rPr>
                                <w:rFonts w:asciiTheme="majorHAnsi" w:hAnsiTheme="majorHAnsi"/>
                                <w:sz w:val="22"/>
                                <w:szCs w:val="22"/>
                              </w:rPr>
                              <w:t>organisation</w:t>
                            </w:r>
                            <w:proofErr w:type="spellEnd"/>
                            <w:r w:rsidRPr="00530BB1">
                              <w:rPr>
                                <w:rFonts w:asciiTheme="majorHAnsi" w:hAnsiTheme="majorHAnsi"/>
                                <w:sz w:val="22"/>
                                <w:szCs w:val="22"/>
                              </w:rPr>
                              <w:t xml:space="preserve"> involving children, including schools.</w:t>
                            </w:r>
                          </w:p>
                          <w:p w:rsidR="0023333E" w:rsidRPr="00530BB1" w:rsidRDefault="0023333E" w:rsidP="00530BB1">
                            <w:pPr>
                              <w:jc w:val="both"/>
                              <w:rPr>
                                <w:rFonts w:asciiTheme="majorHAnsi" w:hAnsiTheme="majorHAnsi"/>
                                <w:sz w:val="16"/>
                                <w:szCs w:val="22"/>
                              </w:rPr>
                            </w:pPr>
                          </w:p>
                          <w:p w:rsidR="0023333E" w:rsidRPr="00530BB1" w:rsidRDefault="0023333E" w:rsidP="00530BB1">
                            <w:pPr>
                              <w:jc w:val="both"/>
                              <w:rPr>
                                <w:rFonts w:asciiTheme="majorHAnsi" w:hAnsiTheme="majorHAnsi"/>
                                <w:sz w:val="22"/>
                                <w:szCs w:val="22"/>
                              </w:rPr>
                            </w:pPr>
                            <w:r w:rsidRPr="00530BB1">
                              <w:rPr>
                                <w:rFonts w:asciiTheme="majorHAnsi" w:hAnsiTheme="majorHAnsi"/>
                                <w:sz w:val="22"/>
                                <w:szCs w:val="22"/>
                              </w:rPr>
                              <w:t xml:space="preserve">The Working with Children’s Check is free for volunteers and can be </w:t>
                            </w:r>
                            <w:proofErr w:type="spellStart"/>
                            <w:r w:rsidRPr="00530BB1">
                              <w:rPr>
                                <w:rFonts w:asciiTheme="majorHAnsi" w:hAnsiTheme="majorHAnsi"/>
                                <w:sz w:val="22"/>
                                <w:szCs w:val="22"/>
                              </w:rPr>
                              <w:t>organised</w:t>
                            </w:r>
                            <w:proofErr w:type="spellEnd"/>
                            <w:r w:rsidRPr="00530BB1">
                              <w:rPr>
                                <w:rFonts w:asciiTheme="majorHAnsi" w:hAnsiTheme="majorHAnsi"/>
                                <w:sz w:val="22"/>
                                <w:szCs w:val="22"/>
                              </w:rPr>
                              <w:t xml:space="preserve"> online and through Roads and Maritime Services. For more information please visit: </w:t>
                            </w:r>
                            <w:hyperlink r:id="rId12" w:history="1">
                              <w:r w:rsidRPr="00530BB1">
                                <w:rPr>
                                  <w:rFonts w:asciiTheme="majorHAnsi" w:hAnsiTheme="majorHAnsi"/>
                                  <w:color w:val="FF0000" w:themeColor="hyperlink"/>
                                  <w:sz w:val="22"/>
                                  <w:szCs w:val="22"/>
                                  <w:u w:val="single"/>
                                </w:rPr>
                                <w:t>http://www.kidssguardian.nsw.gov.au/working-with-children/working-with-children-check</w:t>
                              </w:r>
                            </w:hyperlink>
                          </w:p>
                          <w:p w:rsidR="0023333E" w:rsidRPr="00530BB1" w:rsidRDefault="0023333E" w:rsidP="00530BB1">
                            <w:pPr>
                              <w:jc w:val="both"/>
                              <w:rPr>
                                <w:rFonts w:asciiTheme="majorHAnsi" w:hAnsiTheme="majorHAnsi"/>
                                <w:sz w:val="16"/>
                                <w:szCs w:val="22"/>
                              </w:rPr>
                            </w:pPr>
                          </w:p>
                          <w:p w:rsidR="0023333E" w:rsidRPr="00530BB1" w:rsidRDefault="0023333E" w:rsidP="00530BB1">
                            <w:pPr>
                              <w:jc w:val="both"/>
                              <w:rPr>
                                <w:rFonts w:asciiTheme="majorHAnsi" w:hAnsiTheme="majorHAnsi"/>
                                <w:sz w:val="22"/>
                                <w:szCs w:val="22"/>
                              </w:rPr>
                            </w:pPr>
                            <w:r w:rsidRPr="00530BB1">
                              <w:rPr>
                                <w:rFonts w:asciiTheme="majorHAnsi" w:hAnsiTheme="majorHAnsi"/>
                                <w:sz w:val="22"/>
                                <w:szCs w:val="22"/>
                              </w:rPr>
                              <w:t xml:space="preserve">If you require assistance with this online component please contact the school and we will assist you. </w:t>
                            </w:r>
                          </w:p>
                          <w:p w:rsidR="0023333E" w:rsidRPr="00530BB1" w:rsidRDefault="0023333E" w:rsidP="00530BB1">
                            <w:pPr>
                              <w:jc w:val="both"/>
                              <w:rPr>
                                <w:rFonts w:asciiTheme="majorHAnsi" w:hAnsiTheme="majorHAnsi"/>
                                <w:sz w:val="16"/>
                                <w:szCs w:val="22"/>
                              </w:rPr>
                            </w:pPr>
                          </w:p>
                          <w:p w:rsidR="0023333E" w:rsidRPr="00530BB1" w:rsidRDefault="0023333E" w:rsidP="00530BB1">
                            <w:pPr>
                              <w:jc w:val="both"/>
                              <w:rPr>
                                <w:rFonts w:asciiTheme="majorHAnsi" w:hAnsiTheme="majorHAnsi"/>
                                <w:sz w:val="22"/>
                                <w:szCs w:val="22"/>
                              </w:rPr>
                            </w:pPr>
                            <w:r w:rsidRPr="00530BB1">
                              <w:rPr>
                                <w:rFonts w:asciiTheme="majorHAnsi" w:hAnsiTheme="majorHAnsi"/>
                                <w:sz w:val="22"/>
                                <w:szCs w:val="22"/>
                              </w:rPr>
                              <w:t xml:space="preserve">The school must ensure the requirements of this policy are being met. This will ensure we are compliant with current policies. </w:t>
                            </w:r>
                          </w:p>
                          <w:p w:rsidR="0023333E" w:rsidRPr="00530BB1" w:rsidRDefault="0023333E" w:rsidP="00530BB1">
                            <w:pPr>
                              <w:jc w:val="both"/>
                              <w:rPr>
                                <w:rFonts w:asciiTheme="majorHAnsi" w:hAnsiTheme="majorHAnsi"/>
                                <w:sz w:val="22"/>
                                <w:szCs w:val="22"/>
                              </w:rPr>
                            </w:pPr>
                            <w:r w:rsidRPr="00530BB1">
                              <w:rPr>
                                <w:rFonts w:asciiTheme="majorHAnsi" w:hAnsiTheme="majorHAnsi"/>
                                <w:sz w:val="22"/>
                                <w:szCs w:val="22"/>
                              </w:rPr>
                              <w:t xml:space="preserve">We will be creating a register of volunteers with the WWCC. Please assist us by contacting the school with your WWCC number (if you already hold a WWCC either as an employee or volunteer) or contact the school to advise us that you will be obtaining one in the near future. When you receive your WWCC you will also need to inform the school. </w:t>
                            </w:r>
                          </w:p>
                          <w:p w:rsidR="0023333E" w:rsidRPr="00530BB1" w:rsidRDefault="0023333E" w:rsidP="00530BB1">
                            <w:pPr>
                              <w:jc w:val="both"/>
                              <w:rPr>
                                <w:rFonts w:asciiTheme="majorHAnsi" w:hAnsiTheme="majorHAnsi"/>
                                <w:sz w:val="22"/>
                              </w:rPr>
                            </w:pPr>
                            <w:r w:rsidRPr="00530BB1">
                              <w:rPr>
                                <w:rFonts w:asciiTheme="majorHAnsi" w:hAnsiTheme="majorHAnsi"/>
                                <w:sz w:val="22"/>
                              </w:rPr>
                              <w:t xml:space="preserve">Please contact the school if you require further information or assistance with this. </w:t>
                            </w:r>
                          </w:p>
                          <w:p w:rsidR="0023333E" w:rsidRDefault="0023333E"/>
                          <w:p w:rsidR="00A1479A" w:rsidRDefault="00A1479A"/>
                          <w:p w:rsidR="00A1479A" w:rsidRDefault="00A1479A"/>
                          <w:p w:rsidR="00446CC6" w:rsidRDefault="00446CC6"/>
                          <w:p w:rsidR="00446CC6" w:rsidRDefault="00446C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775D374" id="_x0000_s1033" type="#_x0000_t202" style="position:absolute;left:0;text-align:left;margin-left:5.25pt;margin-top:.75pt;width:271.15pt;height:702.75pt;z-index:251665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" stroked="f">
                <v:textbox>
                  <w:txbxContent>
                    <w:p w:rsidR="0023333E" w:rsidRPr="00530BB1" w:rsidRDefault="0023333E" w:rsidP="00530BB1">
                      <w:pPr>
                        <w:rPr>
                          <w:rFonts w:asciiTheme="majorHAnsi" w:hAnsiTheme="majorHAnsi"/>
                          <w:b/>
                          <w:sz w:val="32"/>
                        </w:rPr>
                      </w:pPr>
                      <w:r w:rsidRPr="00530BB1">
                        <w:rPr>
                          <w:rFonts w:asciiTheme="majorHAnsi" w:hAnsiTheme="majorHAnsi"/>
                          <w:b/>
                          <w:sz w:val="32"/>
                        </w:rPr>
                        <w:t>Working with Children’s Check for Volunteers</w:t>
                      </w:r>
                    </w:p>
                    <w:p w:rsidR="0023333E" w:rsidRPr="00530BB1" w:rsidRDefault="0023333E" w:rsidP="00530BB1">
                      <w:pPr>
                        <w:jc w:val="both"/>
                        <w:rPr>
                          <w:rFonts w:asciiTheme="majorHAnsi" w:hAnsiTheme="majorHAnsi"/>
                          <w:b/>
                          <w:i/>
                          <w:color w:val="2F74FF" w:themeColor="accent1" w:themeTint="80"/>
                          <w:sz w:val="28"/>
                        </w:rPr>
                      </w:pPr>
                      <w:r w:rsidRPr="00530BB1">
                        <w:rPr>
                          <w:rFonts w:asciiTheme="majorHAnsi" w:hAnsiTheme="majorHAnsi"/>
                          <w:b/>
                          <w:i/>
                          <w:color w:val="2F74FF" w:themeColor="accent1" w:themeTint="80"/>
                          <w:sz w:val="28"/>
                        </w:rPr>
                        <w:t>If you haven’t already contacted the school about your Working with Children’s Check please do so.</w:t>
                      </w:r>
                    </w:p>
                    <w:p w:rsidR="0023333E" w:rsidRPr="00530BB1" w:rsidRDefault="0023333E" w:rsidP="00530BB1">
                      <w:pPr>
                        <w:jc w:val="both"/>
                        <w:rPr>
                          <w:rFonts w:asciiTheme="majorHAnsi" w:hAnsiTheme="majorHAnsi"/>
                          <w:sz w:val="22"/>
                          <w:szCs w:val="22"/>
                        </w:rPr>
                      </w:pPr>
                      <w:r w:rsidRPr="00530BB1">
                        <w:rPr>
                          <w:rFonts w:asciiTheme="majorHAnsi" w:hAnsiTheme="majorHAnsi"/>
                          <w:sz w:val="22"/>
                          <w:szCs w:val="22"/>
                        </w:rPr>
                        <w:t>It is a requirement that anyone working in a child related activity must now be subject to a “Working with Children’s Check” (WWCC). This includes employees and volunteers at any workplace or organisation involving children, including schools.</w:t>
                      </w:r>
                    </w:p>
                    <w:p w:rsidR="0023333E" w:rsidRPr="00530BB1" w:rsidRDefault="0023333E" w:rsidP="00530BB1">
                      <w:pPr>
                        <w:jc w:val="both"/>
                        <w:rPr>
                          <w:rFonts w:asciiTheme="majorHAnsi" w:hAnsiTheme="majorHAnsi"/>
                          <w:sz w:val="16"/>
                          <w:szCs w:val="22"/>
                        </w:rPr>
                      </w:pPr>
                    </w:p>
                    <w:p w:rsidR="0023333E" w:rsidRPr="00530BB1" w:rsidRDefault="0023333E" w:rsidP="00530BB1">
                      <w:pPr>
                        <w:jc w:val="both"/>
                        <w:rPr>
                          <w:rFonts w:asciiTheme="majorHAnsi" w:hAnsiTheme="majorHAnsi"/>
                          <w:sz w:val="22"/>
                          <w:szCs w:val="22"/>
                        </w:rPr>
                      </w:pPr>
                      <w:r w:rsidRPr="00530BB1">
                        <w:rPr>
                          <w:rFonts w:asciiTheme="majorHAnsi" w:hAnsiTheme="majorHAnsi"/>
                          <w:sz w:val="22"/>
                          <w:szCs w:val="22"/>
                        </w:rPr>
                        <w:t xml:space="preserve">The Working with Children’s Check is free for volunteers and can be organised online and through Roads and Maritime Services. For more information please visit: </w:t>
                      </w:r>
                      <w:hyperlink r:id="rId13" w:history="1">
                        <w:r w:rsidRPr="00530BB1">
                          <w:rPr>
                            <w:rFonts w:asciiTheme="majorHAnsi" w:hAnsiTheme="majorHAnsi"/>
                            <w:color w:val="FF0000" w:themeColor="hyperlink"/>
                            <w:sz w:val="22"/>
                            <w:szCs w:val="22"/>
                            <w:u w:val="single"/>
                          </w:rPr>
                          <w:t>http://www.kidssguardian.nsw.gov.au/working-with-children/working-with-children-check</w:t>
                        </w:r>
                      </w:hyperlink>
                    </w:p>
                    <w:p w:rsidR="0023333E" w:rsidRPr="00530BB1" w:rsidRDefault="0023333E" w:rsidP="00530BB1">
                      <w:pPr>
                        <w:jc w:val="both"/>
                        <w:rPr>
                          <w:rFonts w:asciiTheme="majorHAnsi" w:hAnsiTheme="majorHAnsi"/>
                          <w:sz w:val="16"/>
                          <w:szCs w:val="22"/>
                        </w:rPr>
                      </w:pPr>
                    </w:p>
                    <w:p w:rsidR="0023333E" w:rsidRPr="00530BB1" w:rsidRDefault="0023333E" w:rsidP="00530BB1">
                      <w:pPr>
                        <w:jc w:val="both"/>
                        <w:rPr>
                          <w:rFonts w:asciiTheme="majorHAnsi" w:hAnsiTheme="majorHAnsi"/>
                          <w:sz w:val="22"/>
                          <w:szCs w:val="22"/>
                        </w:rPr>
                      </w:pPr>
                      <w:r w:rsidRPr="00530BB1">
                        <w:rPr>
                          <w:rFonts w:asciiTheme="majorHAnsi" w:hAnsiTheme="majorHAnsi"/>
                          <w:sz w:val="22"/>
                          <w:szCs w:val="22"/>
                        </w:rPr>
                        <w:t xml:space="preserve">If you require assistance with this online component please contact the school and we will assist you. </w:t>
                      </w:r>
                    </w:p>
                    <w:p w:rsidR="0023333E" w:rsidRPr="00530BB1" w:rsidRDefault="0023333E" w:rsidP="00530BB1">
                      <w:pPr>
                        <w:jc w:val="both"/>
                        <w:rPr>
                          <w:rFonts w:asciiTheme="majorHAnsi" w:hAnsiTheme="majorHAnsi"/>
                          <w:sz w:val="16"/>
                          <w:szCs w:val="22"/>
                        </w:rPr>
                      </w:pPr>
                    </w:p>
                    <w:p w:rsidR="0023333E" w:rsidRPr="00530BB1" w:rsidRDefault="0023333E" w:rsidP="00530BB1">
                      <w:pPr>
                        <w:jc w:val="both"/>
                        <w:rPr>
                          <w:rFonts w:asciiTheme="majorHAnsi" w:hAnsiTheme="majorHAnsi"/>
                          <w:sz w:val="22"/>
                          <w:szCs w:val="22"/>
                        </w:rPr>
                      </w:pPr>
                      <w:r w:rsidRPr="00530BB1">
                        <w:rPr>
                          <w:rFonts w:asciiTheme="majorHAnsi" w:hAnsiTheme="majorHAnsi"/>
                          <w:sz w:val="22"/>
                          <w:szCs w:val="22"/>
                        </w:rPr>
                        <w:t xml:space="preserve">The school must ensure the requirements of this policy are being met. This will ensure we are compliant with current policies. </w:t>
                      </w:r>
                    </w:p>
                    <w:p w:rsidR="0023333E" w:rsidRPr="00530BB1" w:rsidRDefault="0023333E" w:rsidP="00530BB1">
                      <w:pPr>
                        <w:jc w:val="both"/>
                        <w:rPr>
                          <w:rFonts w:asciiTheme="majorHAnsi" w:hAnsiTheme="majorHAnsi"/>
                          <w:sz w:val="22"/>
                          <w:szCs w:val="22"/>
                        </w:rPr>
                      </w:pPr>
                      <w:r w:rsidRPr="00530BB1">
                        <w:rPr>
                          <w:rFonts w:asciiTheme="majorHAnsi" w:hAnsiTheme="majorHAnsi"/>
                          <w:sz w:val="22"/>
                          <w:szCs w:val="22"/>
                        </w:rPr>
                        <w:t xml:space="preserve">We will be creating a register of volunteers with the WWCC. Please assist us by contacting the school with your WWCC number (if you already hold a WWCC either as an employee or volunteer) or contact the school to advise us that you will be obtaining one in the near future. When you receive your WWCC you will also need to inform the school. </w:t>
                      </w:r>
                    </w:p>
                    <w:p w:rsidR="0023333E" w:rsidRPr="00530BB1" w:rsidRDefault="0023333E" w:rsidP="00530BB1">
                      <w:pPr>
                        <w:jc w:val="both"/>
                        <w:rPr>
                          <w:rFonts w:asciiTheme="majorHAnsi" w:hAnsiTheme="majorHAnsi"/>
                          <w:sz w:val="22"/>
                        </w:rPr>
                      </w:pPr>
                      <w:r w:rsidRPr="00530BB1">
                        <w:rPr>
                          <w:rFonts w:asciiTheme="majorHAnsi" w:hAnsiTheme="majorHAnsi"/>
                          <w:sz w:val="22"/>
                        </w:rPr>
                        <w:t xml:space="preserve">Please contact the school if you require further information or assistance with this. </w:t>
                      </w:r>
                    </w:p>
                    <w:p w:rsidR="0023333E" w:rsidRDefault="0023333E"/>
                    <w:p w:rsidR="00A1479A" w:rsidRDefault="00A1479A"/>
                    <w:p w:rsidR="00A1479A" w:rsidRDefault="00A1479A"/>
                    <w:p w:rsidR="00446CC6" w:rsidRDefault="00446CC6">
                      <w:bookmarkStart w:id="1" w:name="_GoBack"/>
                      <w:bookmarkEnd w:id="1"/>
                    </w:p>
                    <w:p w:rsidR="00446CC6" w:rsidRDefault="00446CC6"/>
                  </w:txbxContent>
                </v:textbox>
                <w10:wrap type="square" anchorx="margin"/>
              </v:shape>
            </w:pict>
          </mc:Fallback>
        </mc:AlternateContent>
      </w:r>
    </w:p>
    <w:sectPr w:rsidR="000C4465" w:rsidSect="00120106">
      <w:type w:val="continuous"/>
      <w:pgSz w:w="12240" w:h="15840"/>
      <w:pgMar w:top="720" w:right="720" w:bottom="720" w:left="720" w:header="720" w:footer="720" w:gutter="0"/>
      <w:cols w:num="2"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4091" w:rsidRDefault="000E4091" w:rsidP="00B36336">
      <w:r>
        <w:separator/>
      </w:r>
    </w:p>
  </w:endnote>
  <w:endnote w:type="continuationSeparator" w:id="0">
    <w:p w:rsidR="000E4091" w:rsidRDefault="000E4091" w:rsidP="00B363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Lucida Handwriting">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4091" w:rsidRDefault="000E4091" w:rsidP="00B36336">
      <w:r>
        <w:separator/>
      </w:r>
    </w:p>
  </w:footnote>
  <w:footnote w:type="continuationSeparator" w:id="0">
    <w:p w:rsidR="000E4091" w:rsidRDefault="000E4091" w:rsidP="00B363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04CCB"/>
    <w:multiLevelType w:val="hybridMultilevel"/>
    <w:tmpl w:val="93D60456"/>
    <w:lvl w:ilvl="0" w:tplc="2598BA34">
      <w:start w:val="1"/>
      <w:numFmt w:val="bullet"/>
      <w:lvlText w:val=""/>
      <w:lvlJc w:val="left"/>
      <w:pPr>
        <w:ind w:left="787" w:hanging="360"/>
      </w:pPr>
      <w:rPr>
        <w:rFonts w:ascii="Symbol" w:hAnsi="Symbol" w:hint="default"/>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1">
    <w:nsid w:val="043938FC"/>
    <w:multiLevelType w:val="hybridMultilevel"/>
    <w:tmpl w:val="A9CC7722"/>
    <w:lvl w:ilvl="0" w:tplc="D23A8CD4">
      <w:start w:val="2"/>
      <w:numFmt w:val="bullet"/>
      <w:lvlText w:val="-"/>
      <w:lvlJc w:val="left"/>
      <w:pPr>
        <w:ind w:left="720" w:hanging="360"/>
      </w:pPr>
      <w:rPr>
        <w:rFonts w:ascii="Arial" w:eastAsiaTheme="minorHAnsi" w:hAnsi="Arial" w:cs="Arial" w:hint="default"/>
      </w:rPr>
    </w:lvl>
    <w:lvl w:ilvl="1" w:tplc="D23A8CD4">
      <w:start w:val="2"/>
      <w:numFmt w:val="bullet"/>
      <w:lvlText w:val="-"/>
      <w:lvlJc w:val="left"/>
      <w:pPr>
        <w:ind w:left="1440" w:hanging="36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4B82F25"/>
    <w:multiLevelType w:val="hybridMultilevel"/>
    <w:tmpl w:val="93AE00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69C3E7A"/>
    <w:multiLevelType w:val="hybridMultilevel"/>
    <w:tmpl w:val="011C06FE"/>
    <w:lvl w:ilvl="0" w:tplc="E11A65BC">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4">
    <w:nsid w:val="0769060F"/>
    <w:multiLevelType w:val="hybridMultilevel"/>
    <w:tmpl w:val="34E6D9F0"/>
    <w:lvl w:ilvl="0" w:tplc="2598BA3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8944C1A"/>
    <w:multiLevelType w:val="hybridMultilevel"/>
    <w:tmpl w:val="9EC43E22"/>
    <w:lvl w:ilvl="0" w:tplc="E11A65B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9926661"/>
    <w:multiLevelType w:val="hybridMultilevel"/>
    <w:tmpl w:val="B6CC65B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nsid w:val="0C45610E"/>
    <w:multiLevelType w:val="hybridMultilevel"/>
    <w:tmpl w:val="5614D3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10180DF7"/>
    <w:multiLevelType w:val="hybridMultilevel"/>
    <w:tmpl w:val="E304C1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45D5B6B"/>
    <w:multiLevelType w:val="hybridMultilevel"/>
    <w:tmpl w:val="DD50FF38"/>
    <w:lvl w:ilvl="0" w:tplc="2598BA34">
      <w:start w:val="1"/>
      <w:numFmt w:val="bullet"/>
      <w:lvlText w:val=""/>
      <w:lvlJc w:val="left"/>
      <w:pPr>
        <w:tabs>
          <w:tab w:val="num" w:pos="0"/>
        </w:tabs>
        <w:ind w:left="170" w:hanging="170"/>
      </w:pPr>
      <w:rPr>
        <w:rFonts w:ascii="Symbol" w:hAnsi="Symbol" w:hint="default"/>
        <w:color w:val="000000"/>
      </w:rPr>
    </w:lvl>
    <w:lvl w:ilvl="1" w:tplc="0C090003" w:tentative="1">
      <w:start w:val="1"/>
      <w:numFmt w:val="bullet"/>
      <w:lvlText w:val="o"/>
      <w:lvlJc w:val="left"/>
      <w:pPr>
        <w:ind w:left="1100" w:hanging="360"/>
      </w:pPr>
      <w:rPr>
        <w:rFonts w:ascii="Courier New" w:hAnsi="Courier New" w:cs="Courier New" w:hint="default"/>
      </w:rPr>
    </w:lvl>
    <w:lvl w:ilvl="2" w:tplc="0C090005" w:tentative="1">
      <w:start w:val="1"/>
      <w:numFmt w:val="bullet"/>
      <w:lvlText w:val=""/>
      <w:lvlJc w:val="left"/>
      <w:pPr>
        <w:ind w:left="1820" w:hanging="360"/>
      </w:pPr>
      <w:rPr>
        <w:rFonts w:ascii="Wingdings" w:hAnsi="Wingdings" w:hint="default"/>
      </w:rPr>
    </w:lvl>
    <w:lvl w:ilvl="3" w:tplc="0C090001" w:tentative="1">
      <w:start w:val="1"/>
      <w:numFmt w:val="bullet"/>
      <w:lvlText w:val=""/>
      <w:lvlJc w:val="left"/>
      <w:pPr>
        <w:ind w:left="2540" w:hanging="360"/>
      </w:pPr>
      <w:rPr>
        <w:rFonts w:ascii="Symbol" w:hAnsi="Symbol" w:hint="default"/>
      </w:rPr>
    </w:lvl>
    <w:lvl w:ilvl="4" w:tplc="0C090003" w:tentative="1">
      <w:start w:val="1"/>
      <w:numFmt w:val="bullet"/>
      <w:lvlText w:val="o"/>
      <w:lvlJc w:val="left"/>
      <w:pPr>
        <w:ind w:left="3260" w:hanging="360"/>
      </w:pPr>
      <w:rPr>
        <w:rFonts w:ascii="Courier New" w:hAnsi="Courier New" w:cs="Courier New" w:hint="default"/>
      </w:rPr>
    </w:lvl>
    <w:lvl w:ilvl="5" w:tplc="0C090005" w:tentative="1">
      <w:start w:val="1"/>
      <w:numFmt w:val="bullet"/>
      <w:lvlText w:val=""/>
      <w:lvlJc w:val="left"/>
      <w:pPr>
        <w:ind w:left="3980" w:hanging="360"/>
      </w:pPr>
      <w:rPr>
        <w:rFonts w:ascii="Wingdings" w:hAnsi="Wingdings" w:hint="default"/>
      </w:rPr>
    </w:lvl>
    <w:lvl w:ilvl="6" w:tplc="0C090001" w:tentative="1">
      <w:start w:val="1"/>
      <w:numFmt w:val="bullet"/>
      <w:lvlText w:val=""/>
      <w:lvlJc w:val="left"/>
      <w:pPr>
        <w:ind w:left="4700" w:hanging="360"/>
      </w:pPr>
      <w:rPr>
        <w:rFonts w:ascii="Symbol" w:hAnsi="Symbol" w:hint="default"/>
      </w:rPr>
    </w:lvl>
    <w:lvl w:ilvl="7" w:tplc="0C090003" w:tentative="1">
      <w:start w:val="1"/>
      <w:numFmt w:val="bullet"/>
      <w:lvlText w:val="o"/>
      <w:lvlJc w:val="left"/>
      <w:pPr>
        <w:ind w:left="5420" w:hanging="360"/>
      </w:pPr>
      <w:rPr>
        <w:rFonts w:ascii="Courier New" w:hAnsi="Courier New" w:cs="Courier New" w:hint="default"/>
      </w:rPr>
    </w:lvl>
    <w:lvl w:ilvl="8" w:tplc="0C090005" w:tentative="1">
      <w:start w:val="1"/>
      <w:numFmt w:val="bullet"/>
      <w:lvlText w:val=""/>
      <w:lvlJc w:val="left"/>
      <w:pPr>
        <w:ind w:left="6140" w:hanging="360"/>
      </w:pPr>
      <w:rPr>
        <w:rFonts w:ascii="Wingdings" w:hAnsi="Wingdings" w:hint="default"/>
      </w:rPr>
    </w:lvl>
  </w:abstractNum>
  <w:abstractNum w:abstractNumId="10">
    <w:nsid w:val="14C61432"/>
    <w:multiLevelType w:val="hybridMultilevel"/>
    <w:tmpl w:val="097657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151C7C6E"/>
    <w:multiLevelType w:val="hybridMultilevel"/>
    <w:tmpl w:val="93743CB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nsid w:val="18425D1C"/>
    <w:multiLevelType w:val="hybridMultilevel"/>
    <w:tmpl w:val="7770A8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083016A"/>
    <w:multiLevelType w:val="hybridMultilevel"/>
    <w:tmpl w:val="45A2A9D6"/>
    <w:lvl w:ilvl="0" w:tplc="2598BA34">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23A930B1"/>
    <w:multiLevelType w:val="hybridMultilevel"/>
    <w:tmpl w:val="796EF568"/>
    <w:lvl w:ilvl="0" w:tplc="2598BA34">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27B45834"/>
    <w:multiLevelType w:val="hybridMultilevel"/>
    <w:tmpl w:val="4D9CAEBE"/>
    <w:lvl w:ilvl="0" w:tplc="2598BA34">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27DC5422"/>
    <w:multiLevelType w:val="hybridMultilevel"/>
    <w:tmpl w:val="54F6EE36"/>
    <w:lvl w:ilvl="0" w:tplc="2598BA34">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31A429AF"/>
    <w:multiLevelType w:val="hybridMultilevel"/>
    <w:tmpl w:val="9D960A32"/>
    <w:lvl w:ilvl="0" w:tplc="72884D3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9564DA0"/>
    <w:multiLevelType w:val="hybridMultilevel"/>
    <w:tmpl w:val="749E4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FAA2CFA"/>
    <w:multiLevelType w:val="hybridMultilevel"/>
    <w:tmpl w:val="26C6C148"/>
    <w:lvl w:ilvl="0" w:tplc="698EE364">
      <w:numFmt w:val="bullet"/>
      <w:lvlText w:val="-"/>
      <w:lvlJc w:val="left"/>
      <w:pPr>
        <w:ind w:left="720" w:hanging="360"/>
      </w:pPr>
      <w:rPr>
        <w:rFonts w:ascii="Arial" w:eastAsiaTheme="minorHAnsi" w:hAnsi="Arial" w:cs="Aria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00E1D7C"/>
    <w:multiLevelType w:val="hybridMultilevel"/>
    <w:tmpl w:val="A7DC255E"/>
    <w:lvl w:ilvl="0" w:tplc="FFFFFFFF">
      <w:start w:val="1"/>
      <w:numFmt w:val="bullet"/>
      <w:lvlText w:val=""/>
      <w:lvlJc w:val="left"/>
      <w:pPr>
        <w:tabs>
          <w:tab w:val="num" w:pos="1440"/>
        </w:tabs>
        <w:ind w:left="1610" w:hanging="170"/>
      </w:pPr>
      <w:rPr>
        <w:rFonts w:ascii="Wingdings" w:hAnsi="Wingdings" w:hint="default"/>
        <w:color w:val="000000"/>
      </w:rPr>
    </w:lvl>
    <w:lvl w:ilvl="1" w:tplc="0C090003" w:tentative="1">
      <w:start w:val="1"/>
      <w:numFmt w:val="bullet"/>
      <w:lvlText w:val="o"/>
      <w:lvlJc w:val="left"/>
      <w:pPr>
        <w:ind w:left="2540" w:hanging="360"/>
      </w:pPr>
      <w:rPr>
        <w:rFonts w:ascii="Courier New" w:hAnsi="Courier New" w:cs="Courier New" w:hint="default"/>
      </w:rPr>
    </w:lvl>
    <w:lvl w:ilvl="2" w:tplc="0C090005" w:tentative="1">
      <w:start w:val="1"/>
      <w:numFmt w:val="bullet"/>
      <w:lvlText w:val=""/>
      <w:lvlJc w:val="left"/>
      <w:pPr>
        <w:ind w:left="3260" w:hanging="360"/>
      </w:pPr>
      <w:rPr>
        <w:rFonts w:ascii="Wingdings" w:hAnsi="Wingdings" w:hint="default"/>
      </w:rPr>
    </w:lvl>
    <w:lvl w:ilvl="3" w:tplc="0C090001" w:tentative="1">
      <w:start w:val="1"/>
      <w:numFmt w:val="bullet"/>
      <w:lvlText w:val=""/>
      <w:lvlJc w:val="left"/>
      <w:pPr>
        <w:ind w:left="3980" w:hanging="360"/>
      </w:pPr>
      <w:rPr>
        <w:rFonts w:ascii="Symbol" w:hAnsi="Symbol" w:hint="default"/>
      </w:rPr>
    </w:lvl>
    <w:lvl w:ilvl="4" w:tplc="0C090003" w:tentative="1">
      <w:start w:val="1"/>
      <w:numFmt w:val="bullet"/>
      <w:lvlText w:val="o"/>
      <w:lvlJc w:val="left"/>
      <w:pPr>
        <w:ind w:left="4700" w:hanging="360"/>
      </w:pPr>
      <w:rPr>
        <w:rFonts w:ascii="Courier New" w:hAnsi="Courier New" w:cs="Courier New" w:hint="default"/>
      </w:rPr>
    </w:lvl>
    <w:lvl w:ilvl="5" w:tplc="0C090005" w:tentative="1">
      <w:start w:val="1"/>
      <w:numFmt w:val="bullet"/>
      <w:lvlText w:val=""/>
      <w:lvlJc w:val="left"/>
      <w:pPr>
        <w:ind w:left="5420" w:hanging="360"/>
      </w:pPr>
      <w:rPr>
        <w:rFonts w:ascii="Wingdings" w:hAnsi="Wingdings" w:hint="default"/>
      </w:rPr>
    </w:lvl>
    <w:lvl w:ilvl="6" w:tplc="0C090001" w:tentative="1">
      <w:start w:val="1"/>
      <w:numFmt w:val="bullet"/>
      <w:lvlText w:val=""/>
      <w:lvlJc w:val="left"/>
      <w:pPr>
        <w:ind w:left="6140" w:hanging="360"/>
      </w:pPr>
      <w:rPr>
        <w:rFonts w:ascii="Symbol" w:hAnsi="Symbol" w:hint="default"/>
      </w:rPr>
    </w:lvl>
    <w:lvl w:ilvl="7" w:tplc="0C090003" w:tentative="1">
      <w:start w:val="1"/>
      <w:numFmt w:val="bullet"/>
      <w:lvlText w:val="o"/>
      <w:lvlJc w:val="left"/>
      <w:pPr>
        <w:ind w:left="6860" w:hanging="360"/>
      </w:pPr>
      <w:rPr>
        <w:rFonts w:ascii="Courier New" w:hAnsi="Courier New" w:cs="Courier New" w:hint="default"/>
      </w:rPr>
    </w:lvl>
    <w:lvl w:ilvl="8" w:tplc="0C090005" w:tentative="1">
      <w:start w:val="1"/>
      <w:numFmt w:val="bullet"/>
      <w:lvlText w:val=""/>
      <w:lvlJc w:val="left"/>
      <w:pPr>
        <w:ind w:left="7580" w:hanging="360"/>
      </w:pPr>
      <w:rPr>
        <w:rFonts w:ascii="Wingdings" w:hAnsi="Wingdings" w:hint="default"/>
      </w:rPr>
    </w:lvl>
  </w:abstractNum>
  <w:abstractNum w:abstractNumId="21">
    <w:nsid w:val="412F67C3"/>
    <w:multiLevelType w:val="hybridMultilevel"/>
    <w:tmpl w:val="C2B63DB2"/>
    <w:lvl w:ilvl="0" w:tplc="E11A65B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2E17879"/>
    <w:multiLevelType w:val="hybridMultilevel"/>
    <w:tmpl w:val="54800C3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4536E29"/>
    <w:multiLevelType w:val="hybridMultilevel"/>
    <w:tmpl w:val="B57A8728"/>
    <w:lvl w:ilvl="0" w:tplc="2598BA34">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44DC66A6"/>
    <w:multiLevelType w:val="hybridMultilevel"/>
    <w:tmpl w:val="554219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450F0D09"/>
    <w:multiLevelType w:val="hybridMultilevel"/>
    <w:tmpl w:val="549C787E"/>
    <w:lvl w:ilvl="0" w:tplc="2598BA34">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nsid w:val="450F1373"/>
    <w:multiLevelType w:val="hybridMultilevel"/>
    <w:tmpl w:val="E6701576"/>
    <w:lvl w:ilvl="0" w:tplc="2598BA34">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nsid w:val="49BF57DF"/>
    <w:multiLevelType w:val="hybridMultilevel"/>
    <w:tmpl w:val="E294E098"/>
    <w:lvl w:ilvl="0" w:tplc="2598BA34">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49C269C3"/>
    <w:multiLevelType w:val="hybridMultilevel"/>
    <w:tmpl w:val="EB4EBC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4C424CA8"/>
    <w:multiLevelType w:val="hybridMultilevel"/>
    <w:tmpl w:val="09623DE6"/>
    <w:lvl w:ilvl="0" w:tplc="E11A65B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0AF021A"/>
    <w:multiLevelType w:val="hybridMultilevel"/>
    <w:tmpl w:val="BC022896"/>
    <w:lvl w:ilvl="0" w:tplc="2598BA34">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nsid w:val="524970E4"/>
    <w:multiLevelType w:val="hybridMultilevel"/>
    <w:tmpl w:val="3EE8BA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AF93E4E"/>
    <w:multiLevelType w:val="hybridMultilevel"/>
    <w:tmpl w:val="F124930E"/>
    <w:lvl w:ilvl="0" w:tplc="2598BA34">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nsid w:val="5C492485"/>
    <w:multiLevelType w:val="hybridMultilevel"/>
    <w:tmpl w:val="02002CA2"/>
    <w:lvl w:ilvl="0" w:tplc="E11A65B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1553834"/>
    <w:multiLevelType w:val="hybridMultilevel"/>
    <w:tmpl w:val="E8D00CF0"/>
    <w:lvl w:ilvl="0" w:tplc="E11A65B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1584017"/>
    <w:multiLevelType w:val="hybridMultilevel"/>
    <w:tmpl w:val="C4102FA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61FF3C1F"/>
    <w:multiLevelType w:val="hybridMultilevel"/>
    <w:tmpl w:val="B5C4B9C6"/>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nsid w:val="62912427"/>
    <w:multiLevelType w:val="hybridMultilevel"/>
    <w:tmpl w:val="6D12E38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8">
    <w:nsid w:val="676F5DB1"/>
    <w:multiLevelType w:val="hybridMultilevel"/>
    <w:tmpl w:val="352408E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nsid w:val="69B17357"/>
    <w:multiLevelType w:val="hybridMultilevel"/>
    <w:tmpl w:val="1CF649AC"/>
    <w:lvl w:ilvl="0" w:tplc="2598BA34">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nsid w:val="72061444"/>
    <w:multiLevelType w:val="hybridMultilevel"/>
    <w:tmpl w:val="4E36EF06"/>
    <w:lvl w:ilvl="0" w:tplc="2598BA34">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nsid w:val="73431651"/>
    <w:multiLevelType w:val="hybridMultilevel"/>
    <w:tmpl w:val="9464442C"/>
    <w:lvl w:ilvl="0" w:tplc="2598BA34">
      <w:start w:val="1"/>
      <w:numFmt w:val="bullet"/>
      <w:lvlText w:val=""/>
      <w:lvlJc w:val="left"/>
      <w:pPr>
        <w:ind w:left="787" w:hanging="360"/>
      </w:pPr>
      <w:rPr>
        <w:rFonts w:ascii="Symbol" w:hAnsi="Symbol" w:hint="default"/>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42">
    <w:nsid w:val="7440134B"/>
    <w:multiLevelType w:val="hybridMultilevel"/>
    <w:tmpl w:val="629C6BCA"/>
    <w:lvl w:ilvl="0" w:tplc="2598BA34">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nsid w:val="74C56EA0"/>
    <w:multiLevelType w:val="hybridMultilevel"/>
    <w:tmpl w:val="AAD89DB6"/>
    <w:lvl w:ilvl="0" w:tplc="2598BA34">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nsid w:val="75127A75"/>
    <w:multiLevelType w:val="hybridMultilevel"/>
    <w:tmpl w:val="0AFA9558"/>
    <w:lvl w:ilvl="0" w:tplc="2598BA34">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nsid w:val="7A29455D"/>
    <w:multiLevelType w:val="hybridMultilevel"/>
    <w:tmpl w:val="AA66BE3E"/>
    <w:lvl w:ilvl="0" w:tplc="2598BA34">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nsid w:val="7F3F5DA9"/>
    <w:multiLevelType w:val="hybridMultilevel"/>
    <w:tmpl w:val="E2C89594"/>
    <w:lvl w:ilvl="0" w:tplc="2598BA34">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32"/>
  </w:num>
  <w:num w:numId="2">
    <w:abstractNumId w:val="14"/>
  </w:num>
  <w:num w:numId="3">
    <w:abstractNumId w:val="15"/>
  </w:num>
  <w:num w:numId="4">
    <w:abstractNumId w:val="25"/>
  </w:num>
  <w:num w:numId="5">
    <w:abstractNumId w:val="40"/>
  </w:num>
  <w:num w:numId="6">
    <w:abstractNumId w:val="10"/>
  </w:num>
  <w:num w:numId="7">
    <w:abstractNumId w:val="7"/>
  </w:num>
  <w:num w:numId="8">
    <w:abstractNumId w:val="12"/>
  </w:num>
  <w:num w:numId="9">
    <w:abstractNumId w:val="24"/>
  </w:num>
  <w:num w:numId="10">
    <w:abstractNumId w:val="16"/>
  </w:num>
  <w:num w:numId="11">
    <w:abstractNumId w:val="23"/>
  </w:num>
  <w:num w:numId="12">
    <w:abstractNumId w:val="28"/>
  </w:num>
  <w:num w:numId="13">
    <w:abstractNumId w:val="11"/>
  </w:num>
  <w:num w:numId="14">
    <w:abstractNumId w:val="22"/>
  </w:num>
  <w:num w:numId="15">
    <w:abstractNumId w:val="34"/>
  </w:num>
  <w:num w:numId="16">
    <w:abstractNumId w:val="5"/>
  </w:num>
  <w:num w:numId="17">
    <w:abstractNumId w:val="3"/>
  </w:num>
  <w:num w:numId="18">
    <w:abstractNumId w:val="33"/>
  </w:num>
  <w:num w:numId="19">
    <w:abstractNumId w:val="29"/>
  </w:num>
  <w:num w:numId="20">
    <w:abstractNumId w:val="36"/>
  </w:num>
  <w:num w:numId="21">
    <w:abstractNumId w:val="44"/>
  </w:num>
  <w:num w:numId="22">
    <w:abstractNumId w:val="4"/>
  </w:num>
  <w:num w:numId="23">
    <w:abstractNumId w:val="31"/>
  </w:num>
  <w:num w:numId="24">
    <w:abstractNumId w:val="6"/>
  </w:num>
  <w:num w:numId="25">
    <w:abstractNumId w:val="18"/>
  </w:num>
  <w:num w:numId="26">
    <w:abstractNumId w:val="0"/>
  </w:num>
  <w:num w:numId="27">
    <w:abstractNumId w:val="41"/>
  </w:num>
  <w:num w:numId="28">
    <w:abstractNumId w:val="21"/>
  </w:num>
  <w:num w:numId="29">
    <w:abstractNumId w:val="2"/>
  </w:num>
  <w:num w:numId="30">
    <w:abstractNumId w:val="19"/>
  </w:num>
  <w:num w:numId="31">
    <w:abstractNumId w:val="38"/>
  </w:num>
  <w:num w:numId="32">
    <w:abstractNumId w:val="42"/>
  </w:num>
  <w:num w:numId="33">
    <w:abstractNumId w:val="43"/>
  </w:num>
  <w:num w:numId="34">
    <w:abstractNumId w:val="45"/>
  </w:num>
  <w:num w:numId="35">
    <w:abstractNumId w:val="37"/>
  </w:num>
  <w:num w:numId="36">
    <w:abstractNumId w:val="46"/>
  </w:num>
  <w:num w:numId="37">
    <w:abstractNumId w:val="39"/>
  </w:num>
  <w:num w:numId="38">
    <w:abstractNumId w:val="27"/>
  </w:num>
  <w:num w:numId="39">
    <w:abstractNumId w:val="30"/>
  </w:num>
  <w:num w:numId="40">
    <w:abstractNumId w:val="1"/>
  </w:num>
  <w:num w:numId="41">
    <w:abstractNumId w:val="26"/>
  </w:num>
  <w:num w:numId="42">
    <w:abstractNumId w:val="35"/>
  </w:num>
  <w:num w:numId="43">
    <w:abstractNumId w:val="8"/>
  </w:num>
  <w:num w:numId="44">
    <w:abstractNumId w:val="17"/>
  </w:num>
  <w:num w:numId="45">
    <w:abstractNumId w:val="13"/>
  </w:num>
  <w:num w:numId="46">
    <w:abstractNumId w:val="20"/>
  </w:num>
  <w:num w:numId="4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60E9"/>
    <w:rsid w:val="0000112E"/>
    <w:rsid w:val="00001AF8"/>
    <w:rsid w:val="000125F5"/>
    <w:rsid w:val="00022B45"/>
    <w:rsid w:val="0002586C"/>
    <w:rsid w:val="00027587"/>
    <w:rsid w:val="00027693"/>
    <w:rsid w:val="00033222"/>
    <w:rsid w:val="00045075"/>
    <w:rsid w:val="00046CFD"/>
    <w:rsid w:val="00046EDA"/>
    <w:rsid w:val="0005642F"/>
    <w:rsid w:val="00082743"/>
    <w:rsid w:val="000944B6"/>
    <w:rsid w:val="0009498D"/>
    <w:rsid w:val="000A51B2"/>
    <w:rsid w:val="000A68C1"/>
    <w:rsid w:val="000B5D3F"/>
    <w:rsid w:val="000C4465"/>
    <w:rsid w:val="000C69A8"/>
    <w:rsid w:val="000D3907"/>
    <w:rsid w:val="000E0AB1"/>
    <w:rsid w:val="000E1020"/>
    <w:rsid w:val="000E4091"/>
    <w:rsid w:val="001038F2"/>
    <w:rsid w:val="001149B1"/>
    <w:rsid w:val="00117E59"/>
    <w:rsid w:val="00120106"/>
    <w:rsid w:val="00122710"/>
    <w:rsid w:val="0012423F"/>
    <w:rsid w:val="00124BFE"/>
    <w:rsid w:val="00131B43"/>
    <w:rsid w:val="00131D13"/>
    <w:rsid w:val="00133F3B"/>
    <w:rsid w:val="00143936"/>
    <w:rsid w:val="00145C3C"/>
    <w:rsid w:val="00146C3C"/>
    <w:rsid w:val="00153B20"/>
    <w:rsid w:val="00163512"/>
    <w:rsid w:val="00164876"/>
    <w:rsid w:val="00181239"/>
    <w:rsid w:val="0018327B"/>
    <w:rsid w:val="00184046"/>
    <w:rsid w:val="0018588B"/>
    <w:rsid w:val="001B0ACF"/>
    <w:rsid w:val="001B34E3"/>
    <w:rsid w:val="001B38B7"/>
    <w:rsid w:val="001B7C07"/>
    <w:rsid w:val="001C7C78"/>
    <w:rsid w:val="001D22B8"/>
    <w:rsid w:val="001E065F"/>
    <w:rsid w:val="001F68B7"/>
    <w:rsid w:val="001F7824"/>
    <w:rsid w:val="00207D66"/>
    <w:rsid w:val="00216D89"/>
    <w:rsid w:val="00221BFA"/>
    <w:rsid w:val="00226569"/>
    <w:rsid w:val="0023333E"/>
    <w:rsid w:val="002467FA"/>
    <w:rsid w:val="0025022D"/>
    <w:rsid w:val="0025108A"/>
    <w:rsid w:val="00264895"/>
    <w:rsid w:val="002779F5"/>
    <w:rsid w:val="00286809"/>
    <w:rsid w:val="00295559"/>
    <w:rsid w:val="00297D1A"/>
    <w:rsid w:val="002A32A3"/>
    <w:rsid w:val="002B0902"/>
    <w:rsid w:val="002B272B"/>
    <w:rsid w:val="002B58E8"/>
    <w:rsid w:val="002D0702"/>
    <w:rsid w:val="002E2709"/>
    <w:rsid w:val="002F2731"/>
    <w:rsid w:val="002F2BFA"/>
    <w:rsid w:val="002F55DD"/>
    <w:rsid w:val="0030160A"/>
    <w:rsid w:val="00305D2E"/>
    <w:rsid w:val="00306BAE"/>
    <w:rsid w:val="00313DAB"/>
    <w:rsid w:val="0031446F"/>
    <w:rsid w:val="0031769F"/>
    <w:rsid w:val="00325EB6"/>
    <w:rsid w:val="0032669B"/>
    <w:rsid w:val="00327172"/>
    <w:rsid w:val="00340B3D"/>
    <w:rsid w:val="003474BF"/>
    <w:rsid w:val="003734B0"/>
    <w:rsid w:val="00373A94"/>
    <w:rsid w:val="00381C7C"/>
    <w:rsid w:val="00382903"/>
    <w:rsid w:val="0038558C"/>
    <w:rsid w:val="003A2C6B"/>
    <w:rsid w:val="003A390C"/>
    <w:rsid w:val="003B0617"/>
    <w:rsid w:val="003B57E6"/>
    <w:rsid w:val="003B6E00"/>
    <w:rsid w:val="003B7388"/>
    <w:rsid w:val="003D4E4E"/>
    <w:rsid w:val="003D715A"/>
    <w:rsid w:val="003E0CE3"/>
    <w:rsid w:val="003E1C3F"/>
    <w:rsid w:val="003E564B"/>
    <w:rsid w:val="003E715C"/>
    <w:rsid w:val="00405278"/>
    <w:rsid w:val="00422B18"/>
    <w:rsid w:val="00423B2A"/>
    <w:rsid w:val="00425280"/>
    <w:rsid w:val="004266B2"/>
    <w:rsid w:val="00426EB8"/>
    <w:rsid w:val="0044082F"/>
    <w:rsid w:val="00443796"/>
    <w:rsid w:val="00444F91"/>
    <w:rsid w:val="0044594C"/>
    <w:rsid w:val="004461D8"/>
    <w:rsid w:val="00446CC6"/>
    <w:rsid w:val="00454075"/>
    <w:rsid w:val="00463190"/>
    <w:rsid w:val="00465DE3"/>
    <w:rsid w:val="00476DD4"/>
    <w:rsid w:val="0047735C"/>
    <w:rsid w:val="00483A14"/>
    <w:rsid w:val="00485D5D"/>
    <w:rsid w:val="004871DB"/>
    <w:rsid w:val="00487AD4"/>
    <w:rsid w:val="0049356B"/>
    <w:rsid w:val="00496514"/>
    <w:rsid w:val="004B3365"/>
    <w:rsid w:val="004B680C"/>
    <w:rsid w:val="004C7CE5"/>
    <w:rsid w:val="004D01E3"/>
    <w:rsid w:val="004D7023"/>
    <w:rsid w:val="004E182B"/>
    <w:rsid w:val="004E3D88"/>
    <w:rsid w:val="004E702C"/>
    <w:rsid w:val="004F3B1C"/>
    <w:rsid w:val="00500A8F"/>
    <w:rsid w:val="00505E0B"/>
    <w:rsid w:val="005101F5"/>
    <w:rsid w:val="005124E0"/>
    <w:rsid w:val="0052447B"/>
    <w:rsid w:val="0052707D"/>
    <w:rsid w:val="005301DF"/>
    <w:rsid w:val="00530BB1"/>
    <w:rsid w:val="00530DD2"/>
    <w:rsid w:val="00536F5F"/>
    <w:rsid w:val="0053784E"/>
    <w:rsid w:val="00544329"/>
    <w:rsid w:val="0054621F"/>
    <w:rsid w:val="00547D01"/>
    <w:rsid w:val="0056067B"/>
    <w:rsid w:val="00563295"/>
    <w:rsid w:val="00563880"/>
    <w:rsid w:val="0057440E"/>
    <w:rsid w:val="0058074D"/>
    <w:rsid w:val="00581C9E"/>
    <w:rsid w:val="005827B4"/>
    <w:rsid w:val="00591EAB"/>
    <w:rsid w:val="005A049E"/>
    <w:rsid w:val="005A3819"/>
    <w:rsid w:val="005A7B52"/>
    <w:rsid w:val="005B1AE6"/>
    <w:rsid w:val="005B5F7D"/>
    <w:rsid w:val="005C7929"/>
    <w:rsid w:val="005E2505"/>
    <w:rsid w:val="005F697E"/>
    <w:rsid w:val="00600284"/>
    <w:rsid w:val="00603DFC"/>
    <w:rsid w:val="00612BA3"/>
    <w:rsid w:val="006135BE"/>
    <w:rsid w:val="006147A0"/>
    <w:rsid w:val="00630F82"/>
    <w:rsid w:val="006430FE"/>
    <w:rsid w:val="00643270"/>
    <w:rsid w:val="00644122"/>
    <w:rsid w:val="00645539"/>
    <w:rsid w:val="00645C97"/>
    <w:rsid w:val="00646ED9"/>
    <w:rsid w:val="00646FE5"/>
    <w:rsid w:val="00657648"/>
    <w:rsid w:val="00660B15"/>
    <w:rsid w:val="006643B2"/>
    <w:rsid w:val="00670010"/>
    <w:rsid w:val="00671742"/>
    <w:rsid w:val="00682762"/>
    <w:rsid w:val="006843D4"/>
    <w:rsid w:val="0068446B"/>
    <w:rsid w:val="00690D05"/>
    <w:rsid w:val="0069205C"/>
    <w:rsid w:val="0069673B"/>
    <w:rsid w:val="006A061C"/>
    <w:rsid w:val="006A2092"/>
    <w:rsid w:val="006B75D8"/>
    <w:rsid w:val="006B7759"/>
    <w:rsid w:val="006B7CE9"/>
    <w:rsid w:val="006C6CFF"/>
    <w:rsid w:val="006D49E7"/>
    <w:rsid w:val="006E3320"/>
    <w:rsid w:val="007071A8"/>
    <w:rsid w:val="00707C14"/>
    <w:rsid w:val="007105FC"/>
    <w:rsid w:val="00713B5C"/>
    <w:rsid w:val="007158E6"/>
    <w:rsid w:val="00716893"/>
    <w:rsid w:val="00717272"/>
    <w:rsid w:val="00736A52"/>
    <w:rsid w:val="00742DF9"/>
    <w:rsid w:val="00747ECF"/>
    <w:rsid w:val="00760E4B"/>
    <w:rsid w:val="007621C0"/>
    <w:rsid w:val="0076640C"/>
    <w:rsid w:val="00767C60"/>
    <w:rsid w:val="00767E26"/>
    <w:rsid w:val="00773D01"/>
    <w:rsid w:val="00782D13"/>
    <w:rsid w:val="00790781"/>
    <w:rsid w:val="007A79D9"/>
    <w:rsid w:val="007B78DC"/>
    <w:rsid w:val="007C2F0C"/>
    <w:rsid w:val="007D1701"/>
    <w:rsid w:val="007D4626"/>
    <w:rsid w:val="007D5CBF"/>
    <w:rsid w:val="007E0C2D"/>
    <w:rsid w:val="007E29D8"/>
    <w:rsid w:val="007F5F9D"/>
    <w:rsid w:val="00801221"/>
    <w:rsid w:val="00803D20"/>
    <w:rsid w:val="00804398"/>
    <w:rsid w:val="00805A74"/>
    <w:rsid w:val="0081489C"/>
    <w:rsid w:val="00821526"/>
    <w:rsid w:val="0082470D"/>
    <w:rsid w:val="008250A3"/>
    <w:rsid w:val="008255E1"/>
    <w:rsid w:val="00830432"/>
    <w:rsid w:val="00843F3F"/>
    <w:rsid w:val="00850C37"/>
    <w:rsid w:val="00851C69"/>
    <w:rsid w:val="00855593"/>
    <w:rsid w:val="00874020"/>
    <w:rsid w:val="00875B1D"/>
    <w:rsid w:val="00882A5B"/>
    <w:rsid w:val="008846DA"/>
    <w:rsid w:val="0088642C"/>
    <w:rsid w:val="00890E66"/>
    <w:rsid w:val="00892E55"/>
    <w:rsid w:val="00893FCE"/>
    <w:rsid w:val="0089455A"/>
    <w:rsid w:val="00894EF7"/>
    <w:rsid w:val="008A4D14"/>
    <w:rsid w:val="008B2042"/>
    <w:rsid w:val="008C536E"/>
    <w:rsid w:val="008F2E2B"/>
    <w:rsid w:val="00900F70"/>
    <w:rsid w:val="009039FD"/>
    <w:rsid w:val="0091047F"/>
    <w:rsid w:val="00912A7A"/>
    <w:rsid w:val="00912DB4"/>
    <w:rsid w:val="0091334B"/>
    <w:rsid w:val="009154A3"/>
    <w:rsid w:val="00916571"/>
    <w:rsid w:val="00924756"/>
    <w:rsid w:val="0092479B"/>
    <w:rsid w:val="00924E0C"/>
    <w:rsid w:val="0092697E"/>
    <w:rsid w:val="009272DD"/>
    <w:rsid w:val="00927C22"/>
    <w:rsid w:val="0093774F"/>
    <w:rsid w:val="009417FB"/>
    <w:rsid w:val="00951531"/>
    <w:rsid w:val="0095636B"/>
    <w:rsid w:val="0096225F"/>
    <w:rsid w:val="009623D9"/>
    <w:rsid w:val="00964C9C"/>
    <w:rsid w:val="009670AA"/>
    <w:rsid w:val="0097182E"/>
    <w:rsid w:val="009807C2"/>
    <w:rsid w:val="00982299"/>
    <w:rsid w:val="00984C2B"/>
    <w:rsid w:val="00985DD4"/>
    <w:rsid w:val="009A0B4E"/>
    <w:rsid w:val="009A0C22"/>
    <w:rsid w:val="009A0D4A"/>
    <w:rsid w:val="009A16D3"/>
    <w:rsid w:val="009A1CBF"/>
    <w:rsid w:val="009A4DAC"/>
    <w:rsid w:val="009A60E2"/>
    <w:rsid w:val="009B2A6C"/>
    <w:rsid w:val="009B30DD"/>
    <w:rsid w:val="009B75CD"/>
    <w:rsid w:val="009C6B70"/>
    <w:rsid w:val="009D10E9"/>
    <w:rsid w:val="009D141B"/>
    <w:rsid w:val="009D3CC3"/>
    <w:rsid w:val="009D6C61"/>
    <w:rsid w:val="009D78D2"/>
    <w:rsid w:val="009E049D"/>
    <w:rsid w:val="009E2E6F"/>
    <w:rsid w:val="009E3A86"/>
    <w:rsid w:val="009E6160"/>
    <w:rsid w:val="00A0381A"/>
    <w:rsid w:val="00A047B8"/>
    <w:rsid w:val="00A0790F"/>
    <w:rsid w:val="00A105B9"/>
    <w:rsid w:val="00A11EBF"/>
    <w:rsid w:val="00A1479A"/>
    <w:rsid w:val="00A16293"/>
    <w:rsid w:val="00A340F4"/>
    <w:rsid w:val="00A3574A"/>
    <w:rsid w:val="00A51AAD"/>
    <w:rsid w:val="00A6434B"/>
    <w:rsid w:val="00A70B36"/>
    <w:rsid w:val="00A73A82"/>
    <w:rsid w:val="00A77FEE"/>
    <w:rsid w:val="00A81402"/>
    <w:rsid w:val="00A82709"/>
    <w:rsid w:val="00AA39EA"/>
    <w:rsid w:val="00AA3DF4"/>
    <w:rsid w:val="00AB0066"/>
    <w:rsid w:val="00AB13B8"/>
    <w:rsid w:val="00AB2C90"/>
    <w:rsid w:val="00AC22AA"/>
    <w:rsid w:val="00AD68DC"/>
    <w:rsid w:val="00AE1C56"/>
    <w:rsid w:val="00AE3055"/>
    <w:rsid w:val="00AF5151"/>
    <w:rsid w:val="00AF7731"/>
    <w:rsid w:val="00B05F94"/>
    <w:rsid w:val="00B11EE2"/>
    <w:rsid w:val="00B212FE"/>
    <w:rsid w:val="00B220EC"/>
    <w:rsid w:val="00B26780"/>
    <w:rsid w:val="00B307AD"/>
    <w:rsid w:val="00B309FA"/>
    <w:rsid w:val="00B36336"/>
    <w:rsid w:val="00B45E2B"/>
    <w:rsid w:val="00B56A3A"/>
    <w:rsid w:val="00B63545"/>
    <w:rsid w:val="00B70B7C"/>
    <w:rsid w:val="00B725A6"/>
    <w:rsid w:val="00B76C87"/>
    <w:rsid w:val="00B76F76"/>
    <w:rsid w:val="00B77C12"/>
    <w:rsid w:val="00B80AF5"/>
    <w:rsid w:val="00B86E24"/>
    <w:rsid w:val="00BA3AD1"/>
    <w:rsid w:val="00BA7B96"/>
    <w:rsid w:val="00BB4683"/>
    <w:rsid w:val="00BC362F"/>
    <w:rsid w:val="00BC62C0"/>
    <w:rsid w:val="00BD5492"/>
    <w:rsid w:val="00BE3208"/>
    <w:rsid w:val="00BE451D"/>
    <w:rsid w:val="00BF10F7"/>
    <w:rsid w:val="00C058CE"/>
    <w:rsid w:val="00C07F31"/>
    <w:rsid w:val="00C10BF9"/>
    <w:rsid w:val="00C13D21"/>
    <w:rsid w:val="00C14BC4"/>
    <w:rsid w:val="00C16000"/>
    <w:rsid w:val="00C16075"/>
    <w:rsid w:val="00C213EC"/>
    <w:rsid w:val="00C26552"/>
    <w:rsid w:val="00C43838"/>
    <w:rsid w:val="00C43C39"/>
    <w:rsid w:val="00C43E17"/>
    <w:rsid w:val="00C4430D"/>
    <w:rsid w:val="00C516F8"/>
    <w:rsid w:val="00C52298"/>
    <w:rsid w:val="00C526C4"/>
    <w:rsid w:val="00C62D2D"/>
    <w:rsid w:val="00C658F7"/>
    <w:rsid w:val="00C66E73"/>
    <w:rsid w:val="00C67749"/>
    <w:rsid w:val="00C92425"/>
    <w:rsid w:val="00C925FC"/>
    <w:rsid w:val="00C930FD"/>
    <w:rsid w:val="00C93DBF"/>
    <w:rsid w:val="00CB2DD7"/>
    <w:rsid w:val="00CC0221"/>
    <w:rsid w:val="00CC3170"/>
    <w:rsid w:val="00CE0B66"/>
    <w:rsid w:val="00CF4C1E"/>
    <w:rsid w:val="00CF4CCA"/>
    <w:rsid w:val="00D014E1"/>
    <w:rsid w:val="00D02114"/>
    <w:rsid w:val="00D113E7"/>
    <w:rsid w:val="00D1453D"/>
    <w:rsid w:val="00D168A5"/>
    <w:rsid w:val="00D16E45"/>
    <w:rsid w:val="00D17A53"/>
    <w:rsid w:val="00D217D0"/>
    <w:rsid w:val="00D229F6"/>
    <w:rsid w:val="00D25AE0"/>
    <w:rsid w:val="00D275F7"/>
    <w:rsid w:val="00D322DF"/>
    <w:rsid w:val="00D35A9F"/>
    <w:rsid w:val="00D35CF3"/>
    <w:rsid w:val="00D47556"/>
    <w:rsid w:val="00D61203"/>
    <w:rsid w:val="00D71D87"/>
    <w:rsid w:val="00D731C2"/>
    <w:rsid w:val="00D75328"/>
    <w:rsid w:val="00D809CF"/>
    <w:rsid w:val="00D80EBB"/>
    <w:rsid w:val="00D8564B"/>
    <w:rsid w:val="00D9050B"/>
    <w:rsid w:val="00D95445"/>
    <w:rsid w:val="00DA60E9"/>
    <w:rsid w:val="00DA72B6"/>
    <w:rsid w:val="00DB7025"/>
    <w:rsid w:val="00DC0D5A"/>
    <w:rsid w:val="00DC1F00"/>
    <w:rsid w:val="00DC2AB0"/>
    <w:rsid w:val="00DC59DE"/>
    <w:rsid w:val="00DD3E3A"/>
    <w:rsid w:val="00DD515F"/>
    <w:rsid w:val="00DE13D5"/>
    <w:rsid w:val="00DE53F4"/>
    <w:rsid w:val="00E023B5"/>
    <w:rsid w:val="00E03005"/>
    <w:rsid w:val="00E04707"/>
    <w:rsid w:val="00E05063"/>
    <w:rsid w:val="00E33169"/>
    <w:rsid w:val="00E43575"/>
    <w:rsid w:val="00E55388"/>
    <w:rsid w:val="00E62A34"/>
    <w:rsid w:val="00E6528C"/>
    <w:rsid w:val="00E67D97"/>
    <w:rsid w:val="00E85596"/>
    <w:rsid w:val="00E91331"/>
    <w:rsid w:val="00EA5E23"/>
    <w:rsid w:val="00EB2984"/>
    <w:rsid w:val="00EB6F76"/>
    <w:rsid w:val="00EB7058"/>
    <w:rsid w:val="00EC20FD"/>
    <w:rsid w:val="00EC3302"/>
    <w:rsid w:val="00EC6A3E"/>
    <w:rsid w:val="00ED69A7"/>
    <w:rsid w:val="00EE29B4"/>
    <w:rsid w:val="00EF4CBF"/>
    <w:rsid w:val="00EF4FDC"/>
    <w:rsid w:val="00EF5B02"/>
    <w:rsid w:val="00EF6910"/>
    <w:rsid w:val="00EF72A7"/>
    <w:rsid w:val="00F048D3"/>
    <w:rsid w:val="00F05E2C"/>
    <w:rsid w:val="00F137F1"/>
    <w:rsid w:val="00F26FB7"/>
    <w:rsid w:val="00F27065"/>
    <w:rsid w:val="00F31696"/>
    <w:rsid w:val="00F43A5E"/>
    <w:rsid w:val="00F52EF8"/>
    <w:rsid w:val="00F56478"/>
    <w:rsid w:val="00F57167"/>
    <w:rsid w:val="00F62B9B"/>
    <w:rsid w:val="00F6343F"/>
    <w:rsid w:val="00F64D44"/>
    <w:rsid w:val="00F7274D"/>
    <w:rsid w:val="00F804F7"/>
    <w:rsid w:val="00F95333"/>
    <w:rsid w:val="00FA0C58"/>
    <w:rsid w:val="00FA11BE"/>
    <w:rsid w:val="00FA1911"/>
    <w:rsid w:val="00FA5997"/>
    <w:rsid w:val="00FA6E9C"/>
    <w:rsid w:val="00FC4E74"/>
    <w:rsid w:val="00FE075C"/>
    <w:rsid w:val="00FF37F3"/>
    <w:rsid w:val="00FF4453"/>
    <w:rsid w:val="00FF45FA"/>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7F31"/>
    <w:rPr>
      <w:sz w:val="24"/>
      <w:szCs w:val="24"/>
    </w:rPr>
  </w:style>
  <w:style w:type="paragraph" w:styleId="Heading1">
    <w:name w:val="heading 1"/>
    <w:basedOn w:val="Normal"/>
    <w:next w:val="Normal"/>
    <w:link w:val="Heading1Char"/>
    <w:uiPriority w:val="9"/>
    <w:qFormat/>
    <w:rsid w:val="0058074D"/>
    <w:pPr>
      <w:keepNext/>
      <w:keepLines/>
      <w:spacing w:before="240"/>
      <w:outlineLvl w:val="0"/>
    </w:pPr>
    <w:rPr>
      <w:rFonts w:asciiTheme="majorHAnsi" w:eastAsiaTheme="majorEastAsia" w:hAnsiTheme="majorHAnsi" w:cstheme="majorBidi"/>
      <w:color w:val="001747" w:themeColor="accent1" w:themeShade="BF"/>
      <w:sz w:val="32"/>
      <w:szCs w:val="32"/>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002060"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1DF"/>
    <w:rPr>
      <w:rFonts w:ascii="Tahoma" w:hAnsi="Tahoma" w:cs="Tahoma"/>
      <w:sz w:val="16"/>
      <w:szCs w:val="16"/>
    </w:rPr>
  </w:style>
  <w:style w:type="character" w:customStyle="1" w:styleId="BalloonTextChar">
    <w:name w:val="Balloon Text Char"/>
    <w:basedOn w:val="DefaultParagraphFont"/>
    <w:link w:val="BalloonText"/>
    <w:uiPriority w:val="99"/>
    <w:semiHidden/>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002060" w:themeColor="accent1"/>
      <w:sz w:val="26"/>
      <w:szCs w:val="26"/>
    </w:rPr>
  </w:style>
  <w:style w:type="paragraph" w:customStyle="1" w:styleId="NewsletterHeading">
    <w:name w:val="Newsletter Heading"/>
    <w:basedOn w:val="Normal"/>
    <w:qFormat/>
    <w:rsid w:val="001149B1"/>
    <w:rPr>
      <w:rFonts w:asciiTheme="majorHAnsi" w:hAnsiTheme="majorHAnsi"/>
      <w:b/>
      <w:color w:val="FFFF00" w:themeColor="background1"/>
      <w:sz w:val="62"/>
    </w:rPr>
  </w:style>
  <w:style w:type="paragraph" w:customStyle="1" w:styleId="NewsletterSubhead">
    <w:name w:val="Newsletter Subhead"/>
    <w:basedOn w:val="Normal"/>
    <w:qFormat/>
    <w:rsid w:val="001149B1"/>
    <w:rPr>
      <w:color w:val="FFFF00"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00"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character" w:customStyle="1" w:styleId="Heading1Char">
    <w:name w:val="Heading 1 Char"/>
    <w:basedOn w:val="DefaultParagraphFont"/>
    <w:link w:val="Heading1"/>
    <w:uiPriority w:val="9"/>
    <w:rsid w:val="0058074D"/>
    <w:rPr>
      <w:rFonts w:asciiTheme="majorHAnsi" w:eastAsiaTheme="majorEastAsia" w:hAnsiTheme="majorHAnsi" w:cstheme="majorBidi"/>
      <w:color w:val="001747" w:themeColor="accent1" w:themeShade="BF"/>
      <w:sz w:val="32"/>
      <w:szCs w:val="32"/>
    </w:rPr>
  </w:style>
  <w:style w:type="table" w:styleId="TableGrid">
    <w:name w:val="Table Grid"/>
    <w:basedOn w:val="TableNormal"/>
    <w:uiPriority w:val="39"/>
    <w:rsid w:val="00DE53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DE53F4"/>
    <w:rPr>
      <w:b/>
      <w:bCs/>
      <w:smallCaps/>
      <w:color w:val="002060" w:themeColor="accent1"/>
      <w:spacing w:val="5"/>
    </w:rPr>
  </w:style>
  <w:style w:type="character" w:styleId="IntenseEmphasis">
    <w:name w:val="Intense Emphasis"/>
    <w:basedOn w:val="DefaultParagraphFont"/>
    <w:uiPriority w:val="21"/>
    <w:qFormat/>
    <w:rsid w:val="00DE53F4"/>
    <w:rPr>
      <w:i/>
      <w:iCs/>
      <w:color w:val="002060" w:themeColor="accent1"/>
    </w:rPr>
  </w:style>
  <w:style w:type="paragraph" w:styleId="ListParagraph">
    <w:name w:val="List Paragraph"/>
    <w:basedOn w:val="Normal"/>
    <w:uiPriority w:val="34"/>
    <w:qFormat/>
    <w:rsid w:val="00DE53F4"/>
    <w:pPr>
      <w:ind w:left="720"/>
      <w:contextualSpacing/>
    </w:pPr>
  </w:style>
  <w:style w:type="paragraph" w:styleId="Header">
    <w:name w:val="header"/>
    <w:basedOn w:val="Normal"/>
    <w:link w:val="HeaderChar"/>
    <w:uiPriority w:val="99"/>
    <w:unhideWhenUsed/>
    <w:rsid w:val="00B36336"/>
    <w:pPr>
      <w:tabs>
        <w:tab w:val="center" w:pos="4513"/>
        <w:tab w:val="right" w:pos="9026"/>
      </w:tabs>
    </w:pPr>
  </w:style>
  <w:style w:type="character" w:customStyle="1" w:styleId="HeaderChar">
    <w:name w:val="Header Char"/>
    <w:basedOn w:val="DefaultParagraphFont"/>
    <w:link w:val="Header"/>
    <w:uiPriority w:val="99"/>
    <w:rsid w:val="00B36336"/>
    <w:rPr>
      <w:sz w:val="24"/>
      <w:szCs w:val="24"/>
    </w:rPr>
  </w:style>
  <w:style w:type="paragraph" w:styleId="Footer">
    <w:name w:val="footer"/>
    <w:basedOn w:val="Normal"/>
    <w:link w:val="FooterChar"/>
    <w:uiPriority w:val="99"/>
    <w:unhideWhenUsed/>
    <w:rsid w:val="00B36336"/>
    <w:pPr>
      <w:tabs>
        <w:tab w:val="center" w:pos="4513"/>
        <w:tab w:val="right" w:pos="9026"/>
      </w:tabs>
    </w:pPr>
  </w:style>
  <w:style w:type="character" w:customStyle="1" w:styleId="FooterChar">
    <w:name w:val="Footer Char"/>
    <w:basedOn w:val="DefaultParagraphFont"/>
    <w:link w:val="Footer"/>
    <w:uiPriority w:val="99"/>
    <w:rsid w:val="00B36336"/>
    <w:rPr>
      <w:sz w:val="24"/>
      <w:szCs w:val="24"/>
    </w:rPr>
  </w:style>
  <w:style w:type="character" w:styleId="Hyperlink">
    <w:name w:val="Hyperlink"/>
    <w:basedOn w:val="DefaultParagraphFont"/>
    <w:uiPriority w:val="99"/>
    <w:semiHidden/>
    <w:unhideWhenUsed/>
    <w:rsid w:val="00D8564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7F31"/>
    <w:rPr>
      <w:sz w:val="24"/>
      <w:szCs w:val="24"/>
    </w:rPr>
  </w:style>
  <w:style w:type="paragraph" w:styleId="Heading1">
    <w:name w:val="heading 1"/>
    <w:basedOn w:val="Normal"/>
    <w:next w:val="Normal"/>
    <w:link w:val="Heading1Char"/>
    <w:uiPriority w:val="9"/>
    <w:qFormat/>
    <w:rsid w:val="0058074D"/>
    <w:pPr>
      <w:keepNext/>
      <w:keepLines/>
      <w:spacing w:before="240"/>
      <w:outlineLvl w:val="0"/>
    </w:pPr>
    <w:rPr>
      <w:rFonts w:asciiTheme="majorHAnsi" w:eastAsiaTheme="majorEastAsia" w:hAnsiTheme="majorHAnsi" w:cstheme="majorBidi"/>
      <w:color w:val="001747" w:themeColor="accent1" w:themeShade="BF"/>
      <w:sz w:val="32"/>
      <w:szCs w:val="32"/>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002060"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1DF"/>
    <w:rPr>
      <w:rFonts w:ascii="Tahoma" w:hAnsi="Tahoma" w:cs="Tahoma"/>
      <w:sz w:val="16"/>
      <w:szCs w:val="16"/>
    </w:rPr>
  </w:style>
  <w:style w:type="character" w:customStyle="1" w:styleId="BalloonTextChar">
    <w:name w:val="Balloon Text Char"/>
    <w:basedOn w:val="DefaultParagraphFont"/>
    <w:link w:val="BalloonText"/>
    <w:uiPriority w:val="99"/>
    <w:semiHidden/>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002060" w:themeColor="accent1"/>
      <w:sz w:val="26"/>
      <w:szCs w:val="26"/>
    </w:rPr>
  </w:style>
  <w:style w:type="paragraph" w:customStyle="1" w:styleId="NewsletterHeading">
    <w:name w:val="Newsletter Heading"/>
    <w:basedOn w:val="Normal"/>
    <w:qFormat/>
    <w:rsid w:val="001149B1"/>
    <w:rPr>
      <w:rFonts w:asciiTheme="majorHAnsi" w:hAnsiTheme="majorHAnsi"/>
      <w:b/>
      <w:color w:val="FFFF00" w:themeColor="background1"/>
      <w:sz w:val="62"/>
    </w:rPr>
  </w:style>
  <w:style w:type="paragraph" w:customStyle="1" w:styleId="NewsletterSubhead">
    <w:name w:val="Newsletter Subhead"/>
    <w:basedOn w:val="Normal"/>
    <w:qFormat/>
    <w:rsid w:val="001149B1"/>
    <w:rPr>
      <w:color w:val="FFFF00"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00"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character" w:customStyle="1" w:styleId="Heading1Char">
    <w:name w:val="Heading 1 Char"/>
    <w:basedOn w:val="DefaultParagraphFont"/>
    <w:link w:val="Heading1"/>
    <w:uiPriority w:val="9"/>
    <w:rsid w:val="0058074D"/>
    <w:rPr>
      <w:rFonts w:asciiTheme="majorHAnsi" w:eastAsiaTheme="majorEastAsia" w:hAnsiTheme="majorHAnsi" w:cstheme="majorBidi"/>
      <w:color w:val="001747" w:themeColor="accent1" w:themeShade="BF"/>
      <w:sz w:val="32"/>
      <w:szCs w:val="32"/>
    </w:rPr>
  </w:style>
  <w:style w:type="table" w:styleId="TableGrid">
    <w:name w:val="Table Grid"/>
    <w:basedOn w:val="TableNormal"/>
    <w:uiPriority w:val="39"/>
    <w:rsid w:val="00DE53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DE53F4"/>
    <w:rPr>
      <w:b/>
      <w:bCs/>
      <w:smallCaps/>
      <w:color w:val="002060" w:themeColor="accent1"/>
      <w:spacing w:val="5"/>
    </w:rPr>
  </w:style>
  <w:style w:type="character" w:styleId="IntenseEmphasis">
    <w:name w:val="Intense Emphasis"/>
    <w:basedOn w:val="DefaultParagraphFont"/>
    <w:uiPriority w:val="21"/>
    <w:qFormat/>
    <w:rsid w:val="00DE53F4"/>
    <w:rPr>
      <w:i/>
      <w:iCs/>
      <w:color w:val="002060" w:themeColor="accent1"/>
    </w:rPr>
  </w:style>
  <w:style w:type="paragraph" w:styleId="ListParagraph">
    <w:name w:val="List Paragraph"/>
    <w:basedOn w:val="Normal"/>
    <w:uiPriority w:val="34"/>
    <w:qFormat/>
    <w:rsid w:val="00DE53F4"/>
    <w:pPr>
      <w:ind w:left="720"/>
      <w:contextualSpacing/>
    </w:pPr>
  </w:style>
  <w:style w:type="paragraph" w:styleId="Header">
    <w:name w:val="header"/>
    <w:basedOn w:val="Normal"/>
    <w:link w:val="HeaderChar"/>
    <w:uiPriority w:val="99"/>
    <w:unhideWhenUsed/>
    <w:rsid w:val="00B36336"/>
    <w:pPr>
      <w:tabs>
        <w:tab w:val="center" w:pos="4513"/>
        <w:tab w:val="right" w:pos="9026"/>
      </w:tabs>
    </w:pPr>
  </w:style>
  <w:style w:type="character" w:customStyle="1" w:styleId="HeaderChar">
    <w:name w:val="Header Char"/>
    <w:basedOn w:val="DefaultParagraphFont"/>
    <w:link w:val="Header"/>
    <w:uiPriority w:val="99"/>
    <w:rsid w:val="00B36336"/>
    <w:rPr>
      <w:sz w:val="24"/>
      <w:szCs w:val="24"/>
    </w:rPr>
  </w:style>
  <w:style w:type="paragraph" w:styleId="Footer">
    <w:name w:val="footer"/>
    <w:basedOn w:val="Normal"/>
    <w:link w:val="FooterChar"/>
    <w:uiPriority w:val="99"/>
    <w:unhideWhenUsed/>
    <w:rsid w:val="00B36336"/>
    <w:pPr>
      <w:tabs>
        <w:tab w:val="center" w:pos="4513"/>
        <w:tab w:val="right" w:pos="9026"/>
      </w:tabs>
    </w:pPr>
  </w:style>
  <w:style w:type="character" w:customStyle="1" w:styleId="FooterChar">
    <w:name w:val="Footer Char"/>
    <w:basedOn w:val="DefaultParagraphFont"/>
    <w:link w:val="Footer"/>
    <w:uiPriority w:val="99"/>
    <w:rsid w:val="00B36336"/>
    <w:rPr>
      <w:sz w:val="24"/>
      <w:szCs w:val="24"/>
    </w:rPr>
  </w:style>
  <w:style w:type="character" w:styleId="Hyperlink">
    <w:name w:val="Hyperlink"/>
    <w:basedOn w:val="DefaultParagraphFont"/>
    <w:uiPriority w:val="99"/>
    <w:semiHidden/>
    <w:unhideWhenUsed/>
    <w:rsid w:val="00D8564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1299511">
      <w:bodyDiv w:val="1"/>
      <w:marLeft w:val="0"/>
      <w:marRight w:val="0"/>
      <w:marTop w:val="0"/>
      <w:marBottom w:val="0"/>
      <w:divBdr>
        <w:top w:val="none" w:sz="0" w:space="0" w:color="auto"/>
        <w:left w:val="none" w:sz="0" w:space="0" w:color="auto"/>
        <w:bottom w:val="none" w:sz="0" w:space="0" w:color="auto"/>
        <w:right w:val="none" w:sz="0" w:space="0" w:color="auto"/>
      </w:divBdr>
    </w:div>
    <w:div w:id="1323238708">
      <w:bodyDiv w:val="1"/>
      <w:marLeft w:val="0"/>
      <w:marRight w:val="0"/>
      <w:marTop w:val="0"/>
      <w:marBottom w:val="0"/>
      <w:divBdr>
        <w:top w:val="none" w:sz="0" w:space="0" w:color="auto"/>
        <w:left w:val="none" w:sz="0" w:space="0" w:color="auto"/>
        <w:bottom w:val="none" w:sz="0" w:space="0" w:color="auto"/>
        <w:right w:val="none" w:sz="0" w:space="0" w:color="auto"/>
      </w:divBdr>
      <w:divsChild>
        <w:div w:id="805316219">
          <w:marLeft w:val="0"/>
          <w:marRight w:val="0"/>
          <w:marTop w:val="0"/>
          <w:marBottom w:val="0"/>
          <w:divBdr>
            <w:top w:val="none" w:sz="0" w:space="0" w:color="auto"/>
            <w:left w:val="none" w:sz="0" w:space="0" w:color="auto"/>
            <w:bottom w:val="none" w:sz="0" w:space="0" w:color="auto"/>
            <w:right w:val="none" w:sz="0" w:space="0" w:color="auto"/>
          </w:divBdr>
          <w:divsChild>
            <w:div w:id="929393906">
              <w:marLeft w:val="0"/>
              <w:marRight w:val="0"/>
              <w:marTop w:val="0"/>
              <w:marBottom w:val="0"/>
              <w:divBdr>
                <w:top w:val="none" w:sz="0" w:space="0" w:color="auto"/>
                <w:left w:val="none" w:sz="0" w:space="0" w:color="auto"/>
                <w:bottom w:val="none" w:sz="0" w:space="0" w:color="auto"/>
                <w:right w:val="none" w:sz="0" w:space="0" w:color="auto"/>
              </w:divBdr>
              <w:divsChild>
                <w:div w:id="1159231111">
                  <w:marLeft w:val="0"/>
                  <w:marRight w:val="0"/>
                  <w:marTop w:val="0"/>
                  <w:marBottom w:val="0"/>
                  <w:divBdr>
                    <w:top w:val="none" w:sz="0" w:space="0" w:color="auto"/>
                    <w:left w:val="none" w:sz="0" w:space="0" w:color="auto"/>
                    <w:bottom w:val="none" w:sz="0" w:space="0" w:color="auto"/>
                    <w:right w:val="none" w:sz="0" w:space="0" w:color="auto"/>
                  </w:divBdr>
                  <w:divsChild>
                    <w:div w:id="1998069107">
                      <w:marLeft w:val="0"/>
                      <w:marRight w:val="0"/>
                      <w:marTop w:val="0"/>
                      <w:marBottom w:val="0"/>
                      <w:divBdr>
                        <w:top w:val="none" w:sz="0" w:space="0" w:color="auto"/>
                        <w:left w:val="none" w:sz="0" w:space="0" w:color="auto"/>
                        <w:bottom w:val="none" w:sz="0" w:space="0" w:color="auto"/>
                        <w:right w:val="none" w:sz="0" w:space="0" w:color="auto"/>
                      </w:divBdr>
                      <w:divsChild>
                        <w:div w:id="2017345994">
                          <w:marLeft w:val="0"/>
                          <w:marRight w:val="0"/>
                          <w:marTop w:val="0"/>
                          <w:marBottom w:val="0"/>
                          <w:divBdr>
                            <w:top w:val="none" w:sz="0" w:space="0" w:color="auto"/>
                            <w:left w:val="none" w:sz="0" w:space="0" w:color="auto"/>
                            <w:bottom w:val="none" w:sz="0" w:space="0" w:color="auto"/>
                            <w:right w:val="none" w:sz="0" w:space="0" w:color="auto"/>
                          </w:divBdr>
                          <w:divsChild>
                            <w:div w:id="206650725">
                              <w:marLeft w:val="0"/>
                              <w:marRight w:val="0"/>
                              <w:marTop w:val="0"/>
                              <w:marBottom w:val="0"/>
                              <w:divBdr>
                                <w:top w:val="none" w:sz="0" w:space="0" w:color="auto"/>
                                <w:left w:val="none" w:sz="0" w:space="0" w:color="auto"/>
                                <w:bottom w:val="none" w:sz="0" w:space="0" w:color="auto"/>
                                <w:right w:val="none" w:sz="0" w:space="0" w:color="auto"/>
                              </w:divBdr>
                              <w:divsChild>
                                <w:div w:id="1933053680">
                                  <w:marLeft w:val="0"/>
                                  <w:marRight w:val="0"/>
                                  <w:marTop w:val="0"/>
                                  <w:marBottom w:val="0"/>
                                  <w:divBdr>
                                    <w:top w:val="none" w:sz="0" w:space="0" w:color="auto"/>
                                    <w:left w:val="none" w:sz="0" w:space="0" w:color="auto"/>
                                    <w:bottom w:val="none" w:sz="0" w:space="0" w:color="auto"/>
                                    <w:right w:val="none" w:sz="0" w:space="0" w:color="auto"/>
                                  </w:divBdr>
                                  <w:divsChild>
                                    <w:div w:id="1680963155">
                                      <w:marLeft w:val="0"/>
                                      <w:marRight w:val="0"/>
                                      <w:marTop w:val="0"/>
                                      <w:marBottom w:val="0"/>
                                      <w:divBdr>
                                        <w:top w:val="none" w:sz="0" w:space="0" w:color="auto"/>
                                        <w:left w:val="none" w:sz="0" w:space="0" w:color="auto"/>
                                        <w:bottom w:val="none" w:sz="0" w:space="0" w:color="auto"/>
                                        <w:right w:val="none" w:sz="0" w:space="0" w:color="auto"/>
                                      </w:divBdr>
                                      <w:divsChild>
                                        <w:div w:id="662320721">
                                          <w:marLeft w:val="0"/>
                                          <w:marRight w:val="0"/>
                                          <w:marTop w:val="0"/>
                                          <w:marBottom w:val="0"/>
                                          <w:divBdr>
                                            <w:top w:val="none" w:sz="0" w:space="0" w:color="auto"/>
                                            <w:left w:val="none" w:sz="0" w:space="0" w:color="auto"/>
                                            <w:bottom w:val="none" w:sz="0" w:space="0" w:color="auto"/>
                                            <w:right w:val="none" w:sz="0" w:space="0" w:color="auto"/>
                                          </w:divBdr>
                                          <w:divsChild>
                                            <w:div w:id="1256095267">
                                              <w:marLeft w:val="0"/>
                                              <w:marRight w:val="0"/>
                                              <w:marTop w:val="0"/>
                                              <w:marBottom w:val="0"/>
                                              <w:divBdr>
                                                <w:top w:val="none" w:sz="0" w:space="0" w:color="auto"/>
                                                <w:left w:val="none" w:sz="0" w:space="0" w:color="auto"/>
                                                <w:bottom w:val="none" w:sz="0" w:space="0" w:color="auto"/>
                                                <w:right w:val="none" w:sz="0" w:space="0" w:color="auto"/>
                                              </w:divBdr>
                                              <w:divsChild>
                                                <w:div w:id="968707640">
                                                  <w:marLeft w:val="0"/>
                                                  <w:marRight w:val="0"/>
                                                  <w:marTop w:val="0"/>
                                                  <w:marBottom w:val="0"/>
                                                  <w:divBdr>
                                                    <w:top w:val="none" w:sz="0" w:space="0" w:color="auto"/>
                                                    <w:left w:val="none" w:sz="0" w:space="0" w:color="auto"/>
                                                    <w:bottom w:val="none" w:sz="0" w:space="0" w:color="auto"/>
                                                    <w:right w:val="none" w:sz="0" w:space="0" w:color="auto"/>
                                                  </w:divBdr>
                                                  <w:divsChild>
                                                    <w:div w:id="2082555330">
                                                      <w:marLeft w:val="0"/>
                                                      <w:marRight w:val="0"/>
                                                      <w:marTop w:val="0"/>
                                                      <w:marBottom w:val="0"/>
                                                      <w:divBdr>
                                                        <w:top w:val="none" w:sz="0" w:space="0" w:color="auto"/>
                                                        <w:left w:val="none" w:sz="0" w:space="0" w:color="auto"/>
                                                        <w:bottom w:val="none" w:sz="0" w:space="0" w:color="auto"/>
                                                        <w:right w:val="none" w:sz="0" w:space="0" w:color="auto"/>
                                                      </w:divBdr>
                                                      <w:divsChild>
                                                        <w:div w:id="72515199">
                                                          <w:marLeft w:val="0"/>
                                                          <w:marRight w:val="0"/>
                                                          <w:marTop w:val="0"/>
                                                          <w:marBottom w:val="0"/>
                                                          <w:divBdr>
                                                            <w:top w:val="none" w:sz="0" w:space="0" w:color="auto"/>
                                                            <w:left w:val="none" w:sz="0" w:space="0" w:color="auto"/>
                                                            <w:bottom w:val="none" w:sz="0" w:space="0" w:color="auto"/>
                                                            <w:right w:val="none" w:sz="0" w:space="0" w:color="auto"/>
                                                          </w:divBdr>
                                                          <w:divsChild>
                                                            <w:div w:id="1002270424">
                                                              <w:marLeft w:val="0"/>
                                                              <w:marRight w:val="0"/>
                                                              <w:marTop w:val="0"/>
                                                              <w:marBottom w:val="0"/>
                                                              <w:divBdr>
                                                                <w:top w:val="none" w:sz="0" w:space="0" w:color="auto"/>
                                                                <w:left w:val="none" w:sz="0" w:space="0" w:color="auto"/>
                                                                <w:bottom w:val="none" w:sz="0" w:space="0" w:color="auto"/>
                                                                <w:right w:val="none" w:sz="0" w:space="0" w:color="auto"/>
                                                              </w:divBdr>
                                                              <w:divsChild>
                                                                <w:div w:id="201132898">
                                                                  <w:marLeft w:val="0"/>
                                                                  <w:marRight w:val="0"/>
                                                                  <w:marTop w:val="0"/>
                                                                  <w:marBottom w:val="0"/>
                                                                  <w:divBdr>
                                                                    <w:top w:val="none" w:sz="0" w:space="0" w:color="auto"/>
                                                                    <w:left w:val="none" w:sz="0" w:space="0" w:color="auto"/>
                                                                    <w:bottom w:val="none" w:sz="0" w:space="0" w:color="auto"/>
                                                                    <w:right w:val="none" w:sz="0" w:space="0" w:color="auto"/>
                                                                  </w:divBdr>
                                                                  <w:divsChild>
                                                                    <w:div w:id="2123576354">
                                                                      <w:marLeft w:val="0"/>
                                                                      <w:marRight w:val="0"/>
                                                                      <w:marTop w:val="0"/>
                                                                      <w:marBottom w:val="0"/>
                                                                      <w:divBdr>
                                                                        <w:top w:val="none" w:sz="0" w:space="0" w:color="auto"/>
                                                                        <w:left w:val="none" w:sz="0" w:space="0" w:color="auto"/>
                                                                        <w:bottom w:val="none" w:sz="0" w:space="0" w:color="auto"/>
                                                                        <w:right w:val="none" w:sz="0" w:space="0" w:color="auto"/>
                                                                      </w:divBdr>
                                                                      <w:divsChild>
                                                                        <w:div w:id="1993175231">
                                                                          <w:marLeft w:val="0"/>
                                                                          <w:marRight w:val="0"/>
                                                                          <w:marTop w:val="0"/>
                                                                          <w:marBottom w:val="0"/>
                                                                          <w:divBdr>
                                                                            <w:top w:val="none" w:sz="0" w:space="0" w:color="auto"/>
                                                                            <w:left w:val="none" w:sz="0" w:space="0" w:color="auto"/>
                                                                            <w:bottom w:val="none" w:sz="0" w:space="0" w:color="auto"/>
                                                                            <w:right w:val="none" w:sz="0" w:space="0" w:color="auto"/>
                                                                          </w:divBdr>
                                                                          <w:divsChild>
                                                                            <w:div w:id="524485999">
                                                                              <w:marLeft w:val="0"/>
                                                                              <w:marRight w:val="0"/>
                                                                              <w:marTop w:val="0"/>
                                                                              <w:marBottom w:val="0"/>
                                                                              <w:divBdr>
                                                                                <w:top w:val="none" w:sz="0" w:space="0" w:color="auto"/>
                                                                                <w:left w:val="none" w:sz="0" w:space="0" w:color="auto"/>
                                                                                <w:bottom w:val="none" w:sz="0" w:space="0" w:color="auto"/>
                                                                                <w:right w:val="none" w:sz="0" w:space="0" w:color="auto"/>
                                                                              </w:divBdr>
                                                                              <w:divsChild>
                                                                                <w:div w:id="1011033965">
                                                                                  <w:marLeft w:val="0"/>
                                                                                  <w:marRight w:val="0"/>
                                                                                  <w:marTop w:val="0"/>
                                                                                  <w:marBottom w:val="0"/>
                                                                                  <w:divBdr>
                                                                                    <w:top w:val="none" w:sz="0" w:space="0" w:color="auto"/>
                                                                                    <w:left w:val="none" w:sz="0" w:space="0" w:color="auto"/>
                                                                                    <w:bottom w:val="none" w:sz="0" w:space="0" w:color="auto"/>
                                                                                    <w:right w:val="none" w:sz="0" w:space="0" w:color="auto"/>
                                                                                  </w:divBdr>
                                                                                  <w:divsChild>
                                                                                    <w:div w:id="50544552">
                                                                                      <w:marLeft w:val="0"/>
                                                                                      <w:marRight w:val="0"/>
                                                                                      <w:marTop w:val="0"/>
                                                                                      <w:marBottom w:val="0"/>
                                                                                      <w:divBdr>
                                                                                        <w:top w:val="none" w:sz="0" w:space="0" w:color="auto"/>
                                                                                        <w:left w:val="none" w:sz="0" w:space="0" w:color="auto"/>
                                                                                        <w:bottom w:val="none" w:sz="0" w:space="0" w:color="auto"/>
                                                                                        <w:right w:val="none" w:sz="0" w:space="0" w:color="auto"/>
                                                                                      </w:divBdr>
                                                                                      <w:divsChild>
                                                                                        <w:div w:id="1833526579">
                                                                                          <w:marLeft w:val="0"/>
                                                                                          <w:marRight w:val="0"/>
                                                                                          <w:marTop w:val="0"/>
                                                                                          <w:marBottom w:val="0"/>
                                                                                          <w:divBdr>
                                                                                            <w:top w:val="none" w:sz="0" w:space="0" w:color="auto"/>
                                                                                            <w:left w:val="none" w:sz="0" w:space="0" w:color="auto"/>
                                                                                            <w:bottom w:val="none" w:sz="0" w:space="0" w:color="auto"/>
                                                                                            <w:right w:val="none" w:sz="0" w:space="0" w:color="auto"/>
                                                                                          </w:divBdr>
                                                                                          <w:divsChild>
                                                                                            <w:div w:id="444466015">
                                                                                              <w:marLeft w:val="0"/>
                                                                                              <w:marRight w:val="0"/>
                                                                                              <w:marTop w:val="0"/>
                                                                                              <w:marBottom w:val="0"/>
                                                                                              <w:divBdr>
                                                                                                <w:top w:val="none" w:sz="0" w:space="0" w:color="auto"/>
                                                                                                <w:left w:val="none" w:sz="0" w:space="0" w:color="auto"/>
                                                                                                <w:bottom w:val="none" w:sz="0" w:space="0" w:color="auto"/>
                                                                                                <w:right w:val="none" w:sz="0" w:space="0" w:color="auto"/>
                                                                                              </w:divBdr>
                                                                                              <w:divsChild>
                                                                                                <w:div w:id="1804695207">
                                                                                                  <w:marLeft w:val="0"/>
                                                                                                  <w:marRight w:val="0"/>
                                                                                                  <w:marTop w:val="0"/>
                                                                                                  <w:marBottom w:val="0"/>
                                                                                                  <w:divBdr>
                                                                                                    <w:top w:val="none" w:sz="0" w:space="0" w:color="auto"/>
                                                                                                    <w:left w:val="none" w:sz="0" w:space="0" w:color="auto"/>
                                                                                                    <w:bottom w:val="none" w:sz="0" w:space="0" w:color="auto"/>
                                                                                                    <w:right w:val="none" w:sz="0" w:space="0" w:color="auto"/>
                                                                                                  </w:divBdr>
                                                                                                  <w:divsChild>
                                                                                                    <w:div w:id="1940943863">
                                                                                                      <w:marLeft w:val="0"/>
                                                                                                      <w:marRight w:val="0"/>
                                                                                                      <w:marTop w:val="0"/>
                                                                                                      <w:marBottom w:val="0"/>
                                                                                                      <w:divBdr>
                                                                                                        <w:top w:val="none" w:sz="0" w:space="0" w:color="auto"/>
                                                                                                        <w:left w:val="none" w:sz="0" w:space="0" w:color="auto"/>
                                                                                                        <w:bottom w:val="none" w:sz="0" w:space="0" w:color="auto"/>
                                                                                                        <w:right w:val="none" w:sz="0" w:space="0" w:color="auto"/>
                                                                                                      </w:divBdr>
                                                                                                      <w:divsChild>
                                                                                                        <w:div w:id="75015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72416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kidssguardian.nsw.gov.au/working-with-children/working-with-children-check" TargetMode="Externa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http://www.kidssguardian.nsw.gov.au/working-with-children/working-with-children-chec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emf"/><Relationship Id="rId5" Type="http://schemas.microsoft.com/office/2007/relationships/stylesWithEffects" Target="stylesWithEffects.xml"/><Relationship Id="rId15" Type="http://schemas.openxmlformats.org/officeDocument/2006/relationships/glossaryDocument" Target="glossary/document.xml"/><Relationship Id="rId10" Type="http://schemas.openxmlformats.org/officeDocument/2006/relationships/image" Target="media/image1.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r6\AppData\Roaming\Microsoft\Templates\Newsletter(2).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E905D3E3AE2483C9395B3BB5A5A28DD"/>
        <w:category>
          <w:name w:val="General"/>
          <w:gallery w:val="placeholder"/>
        </w:category>
        <w:types>
          <w:type w:val="bbPlcHdr"/>
        </w:types>
        <w:behaviors>
          <w:behavior w:val="content"/>
        </w:behaviors>
        <w:guid w:val="{FF2B8CBD-A101-46E3-9BBF-EC4FE3937AE7}"/>
      </w:docPartPr>
      <w:docPartBody>
        <w:p w:rsidR="0046788A" w:rsidRDefault="00930CC1">
          <w:pPr>
            <w:pStyle w:val="BE905D3E3AE2483C9395B3BB5A5A28DD"/>
          </w:pPr>
          <w:r w:rsidRPr="00C12127">
            <w:rPr>
              <w:rStyle w:val="PlaceholderText"/>
            </w:rPr>
            <w:t>Click here to enter text.</w:t>
          </w:r>
        </w:p>
      </w:docPartBody>
    </w:docPart>
    <w:docPart>
      <w:docPartPr>
        <w:name w:val="EA290C379008410A89DE2BA57349D79A"/>
        <w:category>
          <w:name w:val="General"/>
          <w:gallery w:val="placeholder"/>
        </w:category>
        <w:types>
          <w:type w:val="bbPlcHdr"/>
        </w:types>
        <w:behaviors>
          <w:behavior w:val="content"/>
        </w:behaviors>
        <w:guid w:val="{3EC2B3B9-0405-4737-8FA5-9802157D9A5D}"/>
      </w:docPartPr>
      <w:docPartBody>
        <w:p w:rsidR="0046788A" w:rsidRDefault="00230C92" w:rsidP="00230C92">
          <w:pPr>
            <w:pStyle w:val="EA290C379008410A89DE2BA57349D79A"/>
          </w:pPr>
          <w:r w:rsidRPr="00C12127">
            <w:rPr>
              <w:rStyle w:val="PlaceholderText"/>
            </w:rPr>
            <w:t>Click here to enter text.</w:t>
          </w:r>
        </w:p>
      </w:docPartBody>
    </w:docPart>
    <w:docPart>
      <w:docPartPr>
        <w:name w:val="3B2FAEC1810D43819D14FA9563A90BFD"/>
        <w:category>
          <w:name w:val="General"/>
          <w:gallery w:val="placeholder"/>
        </w:category>
        <w:types>
          <w:type w:val="bbPlcHdr"/>
        </w:types>
        <w:behaviors>
          <w:behavior w:val="content"/>
        </w:behaviors>
        <w:guid w:val="{A2D27B6E-6D36-460B-B673-8846D140ADD4}"/>
      </w:docPartPr>
      <w:docPartBody>
        <w:p w:rsidR="0046788A" w:rsidRDefault="00230C92" w:rsidP="00230C92">
          <w:pPr>
            <w:pStyle w:val="3B2FAEC1810D43819D14FA9563A90BFD"/>
          </w:pPr>
          <w:r w:rsidRPr="00C1212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Lucida Handwriting">
    <w:panose1 w:val="03010101010101010101"/>
    <w:charset w:val="00"/>
    <w:family w:val="script"/>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0C92"/>
    <w:rsid w:val="00000240"/>
    <w:rsid w:val="00021988"/>
    <w:rsid w:val="00055C32"/>
    <w:rsid w:val="00083FBA"/>
    <w:rsid w:val="000E1870"/>
    <w:rsid w:val="000F6C46"/>
    <w:rsid w:val="00145BC5"/>
    <w:rsid w:val="001B60A5"/>
    <w:rsid w:val="001C61F8"/>
    <w:rsid w:val="00230C92"/>
    <w:rsid w:val="00250D24"/>
    <w:rsid w:val="002822E5"/>
    <w:rsid w:val="002A096A"/>
    <w:rsid w:val="002A5D59"/>
    <w:rsid w:val="002A7C77"/>
    <w:rsid w:val="002B5DA0"/>
    <w:rsid w:val="002C58FA"/>
    <w:rsid w:val="002E1F45"/>
    <w:rsid w:val="002F0132"/>
    <w:rsid w:val="0038623E"/>
    <w:rsid w:val="003B400D"/>
    <w:rsid w:val="003E0E89"/>
    <w:rsid w:val="003F0F3C"/>
    <w:rsid w:val="004132A9"/>
    <w:rsid w:val="0046788A"/>
    <w:rsid w:val="004C59BC"/>
    <w:rsid w:val="004E75D5"/>
    <w:rsid w:val="004F3087"/>
    <w:rsid w:val="00537475"/>
    <w:rsid w:val="005C1EA1"/>
    <w:rsid w:val="005E26B8"/>
    <w:rsid w:val="00617A6C"/>
    <w:rsid w:val="0062370E"/>
    <w:rsid w:val="00662B59"/>
    <w:rsid w:val="00673695"/>
    <w:rsid w:val="006F5829"/>
    <w:rsid w:val="007055F4"/>
    <w:rsid w:val="00776620"/>
    <w:rsid w:val="0078604E"/>
    <w:rsid w:val="007E3FF2"/>
    <w:rsid w:val="00815B66"/>
    <w:rsid w:val="00815DC1"/>
    <w:rsid w:val="00826918"/>
    <w:rsid w:val="0084502C"/>
    <w:rsid w:val="00845446"/>
    <w:rsid w:val="0085508C"/>
    <w:rsid w:val="00860922"/>
    <w:rsid w:val="008665A8"/>
    <w:rsid w:val="0089734B"/>
    <w:rsid w:val="008F0295"/>
    <w:rsid w:val="00930CC1"/>
    <w:rsid w:val="0098244B"/>
    <w:rsid w:val="009E4682"/>
    <w:rsid w:val="00A12090"/>
    <w:rsid w:val="00A21875"/>
    <w:rsid w:val="00A32C34"/>
    <w:rsid w:val="00A8186A"/>
    <w:rsid w:val="00AA37DB"/>
    <w:rsid w:val="00AC4A77"/>
    <w:rsid w:val="00AF5559"/>
    <w:rsid w:val="00B074C7"/>
    <w:rsid w:val="00B106F2"/>
    <w:rsid w:val="00B36862"/>
    <w:rsid w:val="00B45AF7"/>
    <w:rsid w:val="00B71D73"/>
    <w:rsid w:val="00B93D31"/>
    <w:rsid w:val="00C016F6"/>
    <w:rsid w:val="00C06EB4"/>
    <w:rsid w:val="00C30D52"/>
    <w:rsid w:val="00C57A48"/>
    <w:rsid w:val="00CA01E7"/>
    <w:rsid w:val="00CA59B2"/>
    <w:rsid w:val="00CC120C"/>
    <w:rsid w:val="00CE71F8"/>
    <w:rsid w:val="00D63B59"/>
    <w:rsid w:val="00DB10CB"/>
    <w:rsid w:val="00DE5E4C"/>
    <w:rsid w:val="00E349B6"/>
    <w:rsid w:val="00EB49BF"/>
    <w:rsid w:val="00EB6F2E"/>
    <w:rsid w:val="00EC3CF3"/>
    <w:rsid w:val="00F07BDB"/>
    <w:rsid w:val="00F41AFD"/>
    <w:rsid w:val="00F45DA1"/>
    <w:rsid w:val="00F77A8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132A9"/>
    <w:rPr>
      <w:color w:val="808080"/>
    </w:rPr>
  </w:style>
  <w:style w:type="paragraph" w:customStyle="1" w:styleId="BE905D3E3AE2483C9395B3BB5A5A28DD">
    <w:name w:val="BE905D3E3AE2483C9395B3BB5A5A28DD"/>
  </w:style>
  <w:style w:type="paragraph" w:customStyle="1" w:styleId="C73E6F1DD8A94E89B93AD577C6B4A6A5">
    <w:name w:val="C73E6F1DD8A94E89B93AD577C6B4A6A5"/>
  </w:style>
  <w:style w:type="paragraph" w:customStyle="1" w:styleId="D05FDEC9DC8A43FEAFC3557511072510">
    <w:name w:val="D05FDEC9DC8A43FEAFC3557511072510"/>
    <w:rsid w:val="00230C92"/>
  </w:style>
  <w:style w:type="paragraph" w:customStyle="1" w:styleId="C8F305788A434E4D95EF932C6E373903">
    <w:name w:val="C8F305788A434E4D95EF932C6E373903"/>
    <w:rsid w:val="00230C92"/>
  </w:style>
  <w:style w:type="paragraph" w:customStyle="1" w:styleId="95E7165F8149484AA1C16150268EB146">
    <w:name w:val="95E7165F8149484AA1C16150268EB146"/>
    <w:rsid w:val="00230C92"/>
  </w:style>
  <w:style w:type="paragraph" w:customStyle="1" w:styleId="6D047D7D9FAB420AAA6627C9E70363A2">
    <w:name w:val="6D047D7D9FAB420AAA6627C9E70363A2"/>
    <w:rsid w:val="00230C92"/>
  </w:style>
  <w:style w:type="paragraph" w:customStyle="1" w:styleId="1CA79B0B9B5440F59DE5AAB89F85FAF0">
    <w:name w:val="1CA79B0B9B5440F59DE5AAB89F85FAF0"/>
    <w:rsid w:val="00230C92"/>
  </w:style>
  <w:style w:type="paragraph" w:customStyle="1" w:styleId="EA290C379008410A89DE2BA57349D79A">
    <w:name w:val="EA290C379008410A89DE2BA57349D79A"/>
    <w:rsid w:val="00230C92"/>
  </w:style>
  <w:style w:type="paragraph" w:customStyle="1" w:styleId="D5A4D3BE3FC34DC6B2D6607FA9298A4F">
    <w:name w:val="D5A4D3BE3FC34DC6B2D6607FA9298A4F"/>
    <w:rsid w:val="00230C92"/>
  </w:style>
  <w:style w:type="paragraph" w:customStyle="1" w:styleId="A9D704B0185B449C8E49432500892CB1">
    <w:name w:val="A9D704B0185B449C8E49432500892CB1"/>
    <w:rsid w:val="00230C92"/>
  </w:style>
  <w:style w:type="paragraph" w:customStyle="1" w:styleId="7B814A8249574F10B907A2DD6A3FF86D">
    <w:name w:val="7B814A8249574F10B907A2DD6A3FF86D"/>
    <w:rsid w:val="00230C92"/>
  </w:style>
  <w:style w:type="paragraph" w:customStyle="1" w:styleId="1BB492F397654B4584EF8D703C74F99A">
    <w:name w:val="1BB492F397654B4584EF8D703C74F99A"/>
    <w:rsid w:val="00230C92"/>
  </w:style>
  <w:style w:type="paragraph" w:customStyle="1" w:styleId="469315757EE5460C8A5EB53FF4D02A7E">
    <w:name w:val="469315757EE5460C8A5EB53FF4D02A7E"/>
    <w:rsid w:val="00230C92"/>
  </w:style>
  <w:style w:type="paragraph" w:customStyle="1" w:styleId="3B2FAEC1810D43819D14FA9563A90BFD">
    <w:name w:val="3B2FAEC1810D43819D14FA9563A90BFD"/>
    <w:rsid w:val="00230C92"/>
  </w:style>
  <w:style w:type="paragraph" w:customStyle="1" w:styleId="060604CE02A645FFAB961E6190552163">
    <w:name w:val="060604CE02A645FFAB961E6190552163"/>
    <w:rsid w:val="0046788A"/>
  </w:style>
  <w:style w:type="paragraph" w:customStyle="1" w:styleId="8A26CE6F205349D99F3CFED7BE9C3CA6">
    <w:name w:val="8A26CE6F205349D99F3CFED7BE9C3CA6"/>
    <w:rsid w:val="0046788A"/>
  </w:style>
  <w:style w:type="paragraph" w:customStyle="1" w:styleId="3BEF5773510046218A4B7F6C4C51C3EB">
    <w:name w:val="3BEF5773510046218A4B7F6C4C51C3EB"/>
    <w:rsid w:val="0046788A"/>
  </w:style>
  <w:style w:type="paragraph" w:customStyle="1" w:styleId="E2ABE553056A43FBA30A408C1517B397">
    <w:name w:val="E2ABE553056A43FBA30A408C1517B397"/>
    <w:rsid w:val="0046788A"/>
  </w:style>
  <w:style w:type="paragraph" w:customStyle="1" w:styleId="06A56DE71F834F67A1FF21A0E5FA7B71">
    <w:name w:val="06A56DE71F834F67A1FF21A0E5FA7B71"/>
    <w:rsid w:val="000F6C46"/>
    <w:pPr>
      <w:spacing w:after="200" w:line="276" w:lineRule="auto"/>
    </w:pPr>
  </w:style>
  <w:style w:type="paragraph" w:customStyle="1" w:styleId="A8CD18C7DD4D49529F713F2E499DF654">
    <w:name w:val="A8CD18C7DD4D49529F713F2E499DF654"/>
    <w:rsid w:val="000F6C46"/>
    <w:pPr>
      <w:spacing w:after="200" w:line="276" w:lineRule="auto"/>
    </w:pPr>
  </w:style>
  <w:style w:type="paragraph" w:customStyle="1" w:styleId="6B56997CD99F4586A6CBE71CF9689592">
    <w:name w:val="6B56997CD99F4586A6CBE71CF9689592"/>
    <w:rsid w:val="00B36862"/>
  </w:style>
  <w:style w:type="paragraph" w:customStyle="1" w:styleId="B57577A972ED4BB4BF6C9F20E50EFFF3">
    <w:name w:val="B57577A972ED4BB4BF6C9F20E50EFFF3"/>
    <w:rsid w:val="00B36862"/>
  </w:style>
  <w:style w:type="paragraph" w:customStyle="1" w:styleId="61F99A66107B4F6E9A163DE6DBB7D737">
    <w:name w:val="61F99A66107B4F6E9A163DE6DBB7D737"/>
    <w:rsid w:val="00B36862"/>
  </w:style>
  <w:style w:type="paragraph" w:customStyle="1" w:styleId="A655EFB6602A418AB16ED571A299A03F">
    <w:name w:val="A655EFB6602A418AB16ED571A299A03F"/>
    <w:rsid w:val="00B36862"/>
  </w:style>
  <w:style w:type="paragraph" w:customStyle="1" w:styleId="23F1B8F1A04543459AF146062BCD611B">
    <w:name w:val="23F1B8F1A04543459AF146062BCD611B"/>
    <w:rsid w:val="00B36862"/>
  </w:style>
  <w:style w:type="paragraph" w:customStyle="1" w:styleId="0479E85DE382432C9D3B8A73C4509D9E">
    <w:name w:val="0479E85DE382432C9D3B8A73C4509D9E"/>
    <w:rsid w:val="00B36862"/>
  </w:style>
  <w:style w:type="paragraph" w:customStyle="1" w:styleId="49FE50241F1C408E9808E8D252CB1EE8">
    <w:name w:val="49FE50241F1C408E9808E8D252CB1EE8"/>
    <w:rsid w:val="00A32C34"/>
    <w:pPr>
      <w:spacing w:after="200" w:line="276" w:lineRule="auto"/>
    </w:pPr>
  </w:style>
  <w:style w:type="paragraph" w:customStyle="1" w:styleId="A931BE2B39D1455AB4D0CE6585E5CCDB">
    <w:name w:val="A931BE2B39D1455AB4D0CE6585E5CCDB"/>
    <w:rsid w:val="00A32C34"/>
    <w:pPr>
      <w:spacing w:after="200" w:line="276" w:lineRule="auto"/>
    </w:pPr>
  </w:style>
  <w:style w:type="paragraph" w:customStyle="1" w:styleId="7FA189068A124BC19768C8EA555F6733">
    <w:name w:val="7FA189068A124BC19768C8EA555F6733"/>
    <w:rsid w:val="00A32C34"/>
    <w:pPr>
      <w:spacing w:after="200" w:line="276" w:lineRule="auto"/>
    </w:pPr>
  </w:style>
  <w:style w:type="paragraph" w:customStyle="1" w:styleId="D860C9E47A85462580AFF27B4B72311C">
    <w:name w:val="D860C9E47A85462580AFF27B4B72311C"/>
    <w:rsid w:val="00A32C34"/>
    <w:pPr>
      <w:spacing w:after="200" w:line="276" w:lineRule="auto"/>
    </w:pPr>
  </w:style>
  <w:style w:type="paragraph" w:customStyle="1" w:styleId="55E66A9E81A343D880DB1F55C42329FE">
    <w:name w:val="55E66A9E81A343D880DB1F55C42329FE"/>
    <w:rsid w:val="001B60A5"/>
  </w:style>
  <w:style w:type="paragraph" w:customStyle="1" w:styleId="F889BD03BE0D4B6492CF07EB846C6560">
    <w:name w:val="F889BD03BE0D4B6492CF07EB846C6560"/>
    <w:rsid w:val="001B60A5"/>
  </w:style>
  <w:style w:type="paragraph" w:customStyle="1" w:styleId="1AE811140FE44B8985B628B06ED4AC9E">
    <w:name w:val="1AE811140FE44B8985B628B06ED4AC9E"/>
    <w:rsid w:val="001B60A5"/>
  </w:style>
  <w:style w:type="paragraph" w:customStyle="1" w:styleId="E8B1842F974E49AE8A570BFF620172B0">
    <w:name w:val="E8B1842F974E49AE8A570BFF620172B0"/>
    <w:rsid w:val="001B60A5"/>
  </w:style>
  <w:style w:type="paragraph" w:customStyle="1" w:styleId="F6AC7E087EDE404FB648C970A7F38317">
    <w:name w:val="F6AC7E087EDE404FB648C970A7F38317"/>
    <w:rsid w:val="001B60A5"/>
  </w:style>
  <w:style w:type="paragraph" w:customStyle="1" w:styleId="25A380B922FE4E3A8D89387B48E1708A">
    <w:name w:val="25A380B922FE4E3A8D89387B48E1708A"/>
    <w:rsid w:val="001B60A5"/>
  </w:style>
  <w:style w:type="paragraph" w:customStyle="1" w:styleId="580DAD3120234F908ABE9056002EB571">
    <w:name w:val="580DAD3120234F908ABE9056002EB571"/>
    <w:rsid w:val="001B60A5"/>
  </w:style>
  <w:style w:type="paragraph" w:customStyle="1" w:styleId="C50310654E794C46929F52711C3692B3">
    <w:name w:val="C50310654E794C46929F52711C3692B3"/>
    <w:rsid w:val="001B60A5"/>
  </w:style>
  <w:style w:type="paragraph" w:customStyle="1" w:styleId="2802FF1B49EC4D39A0AC33963E101FFD">
    <w:name w:val="2802FF1B49EC4D39A0AC33963E101FFD"/>
    <w:rsid w:val="00617A6C"/>
    <w:pPr>
      <w:spacing w:after="200" w:line="276" w:lineRule="auto"/>
    </w:pPr>
  </w:style>
  <w:style w:type="paragraph" w:customStyle="1" w:styleId="8E3F3DFBA72045CFAA6B656F66E943FD">
    <w:name w:val="8E3F3DFBA72045CFAA6B656F66E943FD"/>
    <w:rsid w:val="0062370E"/>
    <w:pPr>
      <w:spacing w:after="200" w:line="276" w:lineRule="auto"/>
    </w:pPr>
  </w:style>
  <w:style w:type="paragraph" w:customStyle="1" w:styleId="68DAA0CE74EC48EBA6C29DACE2758CF8">
    <w:name w:val="68DAA0CE74EC48EBA6C29DACE2758CF8"/>
    <w:rsid w:val="000E1870"/>
  </w:style>
  <w:style w:type="paragraph" w:customStyle="1" w:styleId="2FCB4D6F14194A98B4C3C37BE351D478">
    <w:name w:val="2FCB4D6F14194A98B4C3C37BE351D478"/>
    <w:rsid w:val="00F07BDB"/>
  </w:style>
  <w:style w:type="paragraph" w:customStyle="1" w:styleId="EC831EAFD4BF4B048341A34461FB8FE7">
    <w:name w:val="EC831EAFD4BF4B048341A34461FB8FE7"/>
    <w:rsid w:val="004E75D5"/>
  </w:style>
  <w:style w:type="paragraph" w:customStyle="1" w:styleId="D7F62C70205841498F50A54C09F49455">
    <w:name w:val="D7F62C70205841498F50A54C09F49455"/>
    <w:rsid w:val="004E75D5"/>
  </w:style>
  <w:style w:type="paragraph" w:customStyle="1" w:styleId="AF2F05C40DC54B77B627E98020D3E760">
    <w:name w:val="AF2F05C40DC54B77B627E98020D3E760"/>
    <w:rsid w:val="004E75D5"/>
  </w:style>
  <w:style w:type="paragraph" w:customStyle="1" w:styleId="CA7CD2C2E685494CA1A427351AABC739">
    <w:name w:val="CA7CD2C2E685494CA1A427351AABC739"/>
    <w:rsid w:val="004E75D5"/>
  </w:style>
  <w:style w:type="paragraph" w:customStyle="1" w:styleId="4618649FB5824BD28046434F9CB097CA">
    <w:name w:val="4618649FB5824BD28046434F9CB097CA"/>
    <w:rsid w:val="004E75D5"/>
  </w:style>
  <w:style w:type="paragraph" w:customStyle="1" w:styleId="62FAB447CEAD410B821453D7EFE0C8AF">
    <w:name w:val="62FAB447CEAD410B821453D7EFE0C8AF"/>
    <w:rsid w:val="00673695"/>
  </w:style>
  <w:style w:type="paragraph" w:customStyle="1" w:styleId="A82220F58C4A4190BDDBAA8AB6C6CEB6">
    <w:name w:val="A82220F58C4A4190BDDBAA8AB6C6CEB6"/>
    <w:rsid w:val="00673695"/>
  </w:style>
  <w:style w:type="paragraph" w:customStyle="1" w:styleId="96BE306A999647FFAD36B70E2CCE5B75">
    <w:name w:val="96BE306A999647FFAD36B70E2CCE5B75"/>
    <w:rsid w:val="00673695"/>
  </w:style>
  <w:style w:type="paragraph" w:customStyle="1" w:styleId="54EA894F5883467790D2E9BA45AB877D">
    <w:name w:val="54EA894F5883467790D2E9BA45AB877D"/>
    <w:rsid w:val="00673695"/>
  </w:style>
  <w:style w:type="paragraph" w:customStyle="1" w:styleId="8CE31CA3B82949038211B15B674F6032">
    <w:name w:val="8CE31CA3B82949038211B15B674F6032"/>
    <w:rsid w:val="00673695"/>
  </w:style>
  <w:style w:type="paragraph" w:customStyle="1" w:styleId="7347DE3BD4104860952057D55569241B">
    <w:name w:val="7347DE3BD4104860952057D55569241B"/>
    <w:rsid w:val="00673695"/>
  </w:style>
  <w:style w:type="paragraph" w:customStyle="1" w:styleId="5C9490D183A94D598FBD5F282516BFDA">
    <w:name w:val="5C9490D183A94D598FBD5F282516BFDA"/>
    <w:rsid w:val="003B400D"/>
    <w:pPr>
      <w:spacing w:after="200" w:line="276" w:lineRule="auto"/>
    </w:pPr>
  </w:style>
  <w:style w:type="paragraph" w:customStyle="1" w:styleId="1F4EEEE48ECC4AD9BA28442640A76930">
    <w:name w:val="1F4EEEE48ECC4AD9BA28442640A76930"/>
    <w:rsid w:val="003B400D"/>
    <w:pPr>
      <w:spacing w:after="200" w:line="276" w:lineRule="auto"/>
    </w:pPr>
  </w:style>
  <w:style w:type="paragraph" w:customStyle="1" w:styleId="7F1B98FC81154CEFBE04EF8391FEE48D">
    <w:name w:val="7F1B98FC81154CEFBE04EF8391FEE48D"/>
    <w:rsid w:val="003B400D"/>
    <w:pPr>
      <w:spacing w:after="200" w:line="276" w:lineRule="auto"/>
    </w:pPr>
  </w:style>
  <w:style w:type="paragraph" w:customStyle="1" w:styleId="3FF870D9AAB14461B80D715244CB95C4">
    <w:name w:val="3FF870D9AAB14461B80D715244CB95C4"/>
    <w:rsid w:val="008665A8"/>
  </w:style>
  <w:style w:type="paragraph" w:customStyle="1" w:styleId="9305B748625242ACA20A6358E4EAEEFC">
    <w:name w:val="9305B748625242ACA20A6358E4EAEEFC"/>
    <w:rsid w:val="008665A8"/>
  </w:style>
  <w:style w:type="paragraph" w:customStyle="1" w:styleId="C744FFBA4B0447A9801C51131D25FEF7">
    <w:name w:val="C744FFBA4B0447A9801C51131D25FEF7"/>
    <w:rsid w:val="008665A8"/>
  </w:style>
  <w:style w:type="paragraph" w:customStyle="1" w:styleId="7F34D9E992174CDBA2F4E2747A54A727">
    <w:name w:val="7F34D9E992174CDBA2F4E2747A54A727"/>
  </w:style>
  <w:style w:type="paragraph" w:customStyle="1" w:styleId="671B5F5B6A7B42F6918FA7D4F4BD43EE">
    <w:name w:val="671B5F5B6A7B42F6918FA7D4F4BD43EE"/>
  </w:style>
  <w:style w:type="paragraph" w:customStyle="1" w:styleId="D996B61E5E6C4E1394B71B280A3C9E60">
    <w:name w:val="D996B61E5E6C4E1394B71B280A3C9E60"/>
    <w:rsid w:val="00EB49BF"/>
  </w:style>
  <w:style w:type="paragraph" w:customStyle="1" w:styleId="28DC878AF69A483CA2438ECBC1DDA4A2">
    <w:name w:val="28DC878AF69A483CA2438ECBC1DDA4A2"/>
    <w:rsid w:val="00CC120C"/>
  </w:style>
  <w:style w:type="paragraph" w:customStyle="1" w:styleId="787F3E499F1849B7B733D116A3AEF876">
    <w:name w:val="787F3E499F1849B7B733D116A3AEF876"/>
    <w:rsid w:val="00CC120C"/>
  </w:style>
  <w:style w:type="paragraph" w:customStyle="1" w:styleId="A44EE46E4095475C9D5B12D176C72546">
    <w:name w:val="A44EE46E4095475C9D5B12D176C72546"/>
    <w:rsid w:val="00CC120C"/>
  </w:style>
  <w:style w:type="paragraph" w:customStyle="1" w:styleId="1633E59005F34B7FBC74C347F72499B8">
    <w:name w:val="1633E59005F34B7FBC74C347F72499B8"/>
    <w:rsid w:val="00CC120C"/>
  </w:style>
  <w:style w:type="paragraph" w:customStyle="1" w:styleId="DAB81246F9FA4E2BA64EF76710798604">
    <w:name w:val="DAB81246F9FA4E2BA64EF76710798604"/>
    <w:rsid w:val="00CC120C"/>
  </w:style>
  <w:style w:type="paragraph" w:customStyle="1" w:styleId="0BEA6621D1BD41E5A5C2FAC95AC0C995">
    <w:name w:val="0BEA6621D1BD41E5A5C2FAC95AC0C995"/>
    <w:rsid w:val="00CC120C"/>
  </w:style>
  <w:style w:type="paragraph" w:customStyle="1" w:styleId="1F09441B20FB4B64A6C83B355C609584">
    <w:name w:val="1F09441B20FB4B64A6C83B355C609584"/>
    <w:rsid w:val="00CC120C"/>
  </w:style>
  <w:style w:type="paragraph" w:customStyle="1" w:styleId="573966D6D6994879B437A08C211BB09F">
    <w:name w:val="573966D6D6994879B437A08C211BB09F"/>
    <w:rsid w:val="00CC120C"/>
  </w:style>
  <w:style w:type="paragraph" w:customStyle="1" w:styleId="7E1143D774A34A0CB855991B45F0530C">
    <w:name w:val="7E1143D774A34A0CB855991B45F0530C"/>
    <w:rsid w:val="00055C32"/>
  </w:style>
  <w:style w:type="paragraph" w:customStyle="1" w:styleId="05E8C7956A85409BBE8C384341364F42">
    <w:name w:val="05E8C7956A85409BBE8C384341364F42"/>
    <w:rsid w:val="00055C32"/>
  </w:style>
  <w:style w:type="paragraph" w:customStyle="1" w:styleId="0027D0B079AE44138FA898DA0F033996">
    <w:name w:val="0027D0B079AE44138FA898DA0F033996"/>
    <w:rsid w:val="00055C32"/>
  </w:style>
  <w:style w:type="paragraph" w:customStyle="1" w:styleId="45433D35B0AF4C60B75B1A018AB4CF7B">
    <w:name w:val="45433D35B0AF4C60B75B1A018AB4CF7B"/>
    <w:rsid w:val="00CA59B2"/>
  </w:style>
  <w:style w:type="paragraph" w:customStyle="1" w:styleId="993304D56D9D4879B01FA5F986459C9B">
    <w:name w:val="993304D56D9D4879B01FA5F986459C9B"/>
    <w:rsid w:val="00CA59B2"/>
  </w:style>
  <w:style w:type="paragraph" w:customStyle="1" w:styleId="DB3DDF687718431B976838125B10DD57">
    <w:name w:val="DB3DDF687718431B976838125B10DD57"/>
    <w:rsid w:val="00F41AFD"/>
  </w:style>
  <w:style w:type="paragraph" w:customStyle="1" w:styleId="1588F3AE4AC54087A22B3A322B0A4BAF">
    <w:name w:val="1588F3AE4AC54087A22B3A322B0A4BAF"/>
    <w:rsid w:val="002A096A"/>
  </w:style>
  <w:style w:type="paragraph" w:customStyle="1" w:styleId="9845977E7ACE4B6090149C0BCAED0664">
    <w:name w:val="9845977E7ACE4B6090149C0BCAED0664"/>
    <w:rsid w:val="00A8186A"/>
  </w:style>
  <w:style w:type="paragraph" w:customStyle="1" w:styleId="A2FF456C2C64408895B4FD0A796A280A">
    <w:name w:val="A2FF456C2C64408895B4FD0A796A280A"/>
    <w:rsid w:val="004132A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132A9"/>
    <w:rPr>
      <w:color w:val="808080"/>
    </w:rPr>
  </w:style>
  <w:style w:type="paragraph" w:customStyle="1" w:styleId="BE905D3E3AE2483C9395B3BB5A5A28DD">
    <w:name w:val="BE905D3E3AE2483C9395B3BB5A5A28DD"/>
  </w:style>
  <w:style w:type="paragraph" w:customStyle="1" w:styleId="C73E6F1DD8A94E89B93AD577C6B4A6A5">
    <w:name w:val="C73E6F1DD8A94E89B93AD577C6B4A6A5"/>
  </w:style>
  <w:style w:type="paragraph" w:customStyle="1" w:styleId="D05FDEC9DC8A43FEAFC3557511072510">
    <w:name w:val="D05FDEC9DC8A43FEAFC3557511072510"/>
    <w:rsid w:val="00230C92"/>
  </w:style>
  <w:style w:type="paragraph" w:customStyle="1" w:styleId="C8F305788A434E4D95EF932C6E373903">
    <w:name w:val="C8F305788A434E4D95EF932C6E373903"/>
    <w:rsid w:val="00230C92"/>
  </w:style>
  <w:style w:type="paragraph" w:customStyle="1" w:styleId="95E7165F8149484AA1C16150268EB146">
    <w:name w:val="95E7165F8149484AA1C16150268EB146"/>
    <w:rsid w:val="00230C92"/>
  </w:style>
  <w:style w:type="paragraph" w:customStyle="1" w:styleId="6D047D7D9FAB420AAA6627C9E70363A2">
    <w:name w:val="6D047D7D9FAB420AAA6627C9E70363A2"/>
    <w:rsid w:val="00230C92"/>
  </w:style>
  <w:style w:type="paragraph" w:customStyle="1" w:styleId="1CA79B0B9B5440F59DE5AAB89F85FAF0">
    <w:name w:val="1CA79B0B9B5440F59DE5AAB89F85FAF0"/>
    <w:rsid w:val="00230C92"/>
  </w:style>
  <w:style w:type="paragraph" w:customStyle="1" w:styleId="EA290C379008410A89DE2BA57349D79A">
    <w:name w:val="EA290C379008410A89DE2BA57349D79A"/>
    <w:rsid w:val="00230C92"/>
  </w:style>
  <w:style w:type="paragraph" w:customStyle="1" w:styleId="D5A4D3BE3FC34DC6B2D6607FA9298A4F">
    <w:name w:val="D5A4D3BE3FC34DC6B2D6607FA9298A4F"/>
    <w:rsid w:val="00230C92"/>
  </w:style>
  <w:style w:type="paragraph" w:customStyle="1" w:styleId="A9D704B0185B449C8E49432500892CB1">
    <w:name w:val="A9D704B0185B449C8E49432500892CB1"/>
    <w:rsid w:val="00230C92"/>
  </w:style>
  <w:style w:type="paragraph" w:customStyle="1" w:styleId="7B814A8249574F10B907A2DD6A3FF86D">
    <w:name w:val="7B814A8249574F10B907A2DD6A3FF86D"/>
    <w:rsid w:val="00230C92"/>
  </w:style>
  <w:style w:type="paragraph" w:customStyle="1" w:styleId="1BB492F397654B4584EF8D703C74F99A">
    <w:name w:val="1BB492F397654B4584EF8D703C74F99A"/>
    <w:rsid w:val="00230C92"/>
  </w:style>
  <w:style w:type="paragraph" w:customStyle="1" w:styleId="469315757EE5460C8A5EB53FF4D02A7E">
    <w:name w:val="469315757EE5460C8A5EB53FF4D02A7E"/>
    <w:rsid w:val="00230C92"/>
  </w:style>
  <w:style w:type="paragraph" w:customStyle="1" w:styleId="3B2FAEC1810D43819D14FA9563A90BFD">
    <w:name w:val="3B2FAEC1810D43819D14FA9563A90BFD"/>
    <w:rsid w:val="00230C92"/>
  </w:style>
  <w:style w:type="paragraph" w:customStyle="1" w:styleId="060604CE02A645FFAB961E6190552163">
    <w:name w:val="060604CE02A645FFAB961E6190552163"/>
    <w:rsid w:val="0046788A"/>
  </w:style>
  <w:style w:type="paragraph" w:customStyle="1" w:styleId="8A26CE6F205349D99F3CFED7BE9C3CA6">
    <w:name w:val="8A26CE6F205349D99F3CFED7BE9C3CA6"/>
    <w:rsid w:val="0046788A"/>
  </w:style>
  <w:style w:type="paragraph" w:customStyle="1" w:styleId="3BEF5773510046218A4B7F6C4C51C3EB">
    <w:name w:val="3BEF5773510046218A4B7F6C4C51C3EB"/>
    <w:rsid w:val="0046788A"/>
  </w:style>
  <w:style w:type="paragraph" w:customStyle="1" w:styleId="E2ABE553056A43FBA30A408C1517B397">
    <w:name w:val="E2ABE553056A43FBA30A408C1517B397"/>
    <w:rsid w:val="0046788A"/>
  </w:style>
  <w:style w:type="paragraph" w:customStyle="1" w:styleId="06A56DE71F834F67A1FF21A0E5FA7B71">
    <w:name w:val="06A56DE71F834F67A1FF21A0E5FA7B71"/>
    <w:rsid w:val="000F6C46"/>
    <w:pPr>
      <w:spacing w:after="200" w:line="276" w:lineRule="auto"/>
    </w:pPr>
  </w:style>
  <w:style w:type="paragraph" w:customStyle="1" w:styleId="A8CD18C7DD4D49529F713F2E499DF654">
    <w:name w:val="A8CD18C7DD4D49529F713F2E499DF654"/>
    <w:rsid w:val="000F6C46"/>
    <w:pPr>
      <w:spacing w:after="200" w:line="276" w:lineRule="auto"/>
    </w:pPr>
  </w:style>
  <w:style w:type="paragraph" w:customStyle="1" w:styleId="6B56997CD99F4586A6CBE71CF9689592">
    <w:name w:val="6B56997CD99F4586A6CBE71CF9689592"/>
    <w:rsid w:val="00B36862"/>
  </w:style>
  <w:style w:type="paragraph" w:customStyle="1" w:styleId="B57577A972ED4BB4BF6C9F20E50EFFF3">
    <w:name w:val="B57577A972ED4BB4BF6C9F20E50EFFF3"/>
    <w:rsid w:val="00B36862"/>
  </w:style>
  <w:style w:type="paragraph" w:customStyle="1" w:styleId="61F99A66107B4F6E9A163DE6DBB7D737">
    <w:name w:val="61F99A66107B4F6E9A163DE6DBB7D737"/>
    <w:rsid w:val="00B36862"/>
  </w:style>
  <w:style w:type="paragraph" w:customStyle="1" w:styleId="A655EFB6602A418AB16ED571A299A03F">
    <w:name w:val="A655EFB6602A418AB16ED571A299A03F"/>
    <w:rsid w:val="00B36862"/>
  </w:style>
  <w:style w:type="paragraph" w:customStyle="1" w:styleId="23F1B8F1A04543459AF146062BCD611B">
    <w:name w:val="23F1B8F1A04543459AF146062BCD611B"/>
    <w:rsid w:val="00B36862"/>
  </w:style>
  <w:style w:type="paragraph" w:customStyle="1" w:styleId="0479E85DE382432C9D3B8A73C4509D9E">
    <w:name w:val="0479E85DE382432C9D3B8A73C4509D9E"/>
    <w:rsid w:val="00B36862"/>
  </w:style>
  <w:style w:type="paragraph" w:customStyle="1" w:styleId="49FE50241F1C408E9808E8D252CB1EE8">
    <w:name w:val="49FE50241F1C408E9808E8D252CB1EE8"/>
    <w:rsid w:val="00A32C34"/>
    <w:pPr>
      <w:spacing w:after="200" w:line="276" w:lineRule="auto"/>
    </w:pPr>
  </w:style>
  <w:style w:type="paragraph" w:customStyle="1" w:styleId="A931BE2B39D1455AB4D0CE6585E5CCDB">
    <w:name w:val="A931BE2B39D1455AB4D0CE6585E5CCDB"/>
    <w:rsid w:val="00A32C34"/>
    <w:pPr>
      <w:spacing w:after="200" w:line="276" w:lineRule="auto"/>
    </w:pPr>
  </w:style>
  <w:style w:type="paragraph" w:customStyle="1" w:styleId="7FA189068A124BC19768C8EA555F6733">
    <w:name w:val="7FA189068A124BC19768C8EA555F6733"/>
    <w:rsid w:val="00A32C34"/>
    <w:pPr>
      <w:spacing w:after="200" w:line="276" w:lineRule="auto"/>
    </w:pPr>
  </w:style>
  <w:style w:type="paragraph" w:customStyle="1" w:styleId="D860C9E47A85462580AFF27B4B72311C">
    <w:name w:val="D860C9E47A85462580AFF27B4B72311C"/>
    <w:rsid w:val="00A32C34"/>
    <w:pPr>
      <w:spacing w:after="200" w:line="276" w:lineRule="auto"/>
    </w:pPr>
  </w:style>
  <w:style w:type="paragraph" w:customStyle="1" w:styleId="55E66A9E81A343D880DB1F55C42329FE">
    <w:name w:val="55E66A9E81A343D880DB1F55C42329FE"/>
    <w:rsid w:val="001B60A5"/>
  </w:style>
  <w:style w:type="paragraph" w:customStyle="1" w:styleId="F889BD03BE0D4B6492CF07EB846C6560">
    <w:name w:val="F889BD03BE0D4B6492CF07EB846C6560"/>
    <w:rsid w:val="001B60A5"/>
  </w:style>
  <w:style w:type="paragraph" w:customStyle="1" w:styleId="1AE811140FE44B8985B628B06ED4AC9E">
    <w:name w:val="1AE811140FE44B8985B628B06ED4AC9E"/>
    <w:rsid w:val="001B60A5"/>
  </w:style>
  <w:style w:type="paragraph" w:customStyle="1" w:styleId="E8B1842F974E49AE8A570BFF620172B0">
    <w:name w:val="E8B1842F974E49AE8A570BFF620172B0"/>
    <w:rsid w:val="001B60A5"/>
  </w:style>
  <w:style w:type="paragraph" w:customStyle="1" w:styleId="F6AC7E087EDE404FB648C970A7F38317">
    <w:name w:val="F6AC7E087EDE404FB648C970A7F38317"/>
    <w:rsid w:val="001B60A5"/>
  </w:style>
  <w:style w:type="paragraph" w:customStyle="1" w:styleId="25A380B922FE4E3A8D89387B48E1708A">
    <w:name w:val="25A380B922FE4E3A8D89387B48E1708A"/>
    <w:rsid w:val="001B60A5"/>
  </w:style>
  <w:style w:type="paragraph" w:customStyle="1" w:styleId="580DAD3120234F908ABE9056002EB571">
    <w:name w:val="580DAD3120234F908ABE9056002EB571"/>
    <w:rsid w:val="001B60A5"/>
  </w:style>
  <w:style w:type="paragraph" w:customStyle="1" w:styleId="C50310654E794C46929F52711C3692B3">
    <w:name w:val="C50310654E794C46929F52711C3692B3"/>
    <w:rsid w:val="001B60A5"/>
  </w:style>
  <w:style w:type="paragraph" w:customStyle="1" w:styleId="2802FF1B49EC4D39A0AC33963E101FFD">
    <w:name w:val="2802FF1B49EC4D39A0AC33963E101FFD"/>
    <w:rsid w:val="00617A6C"/>
    <w:pPr>
      <w:spacing w:after="200" w:line="276" w:lineRule="auto"/>
    </w:pPr>
  </w:style>
  <w:style w:type="paragraph" w:customStyle="1" w:styleId="8E3F3DFBA72045CFAA6B656F66E943FD">
    <w:name w:val="8E3F3DFBA72045CFAA6B656F66E943FD"/>
    <w:rsid w:val="0062370E"/>
    <w:pPr>
      <w:spacing w:after="200" w:line="276" w:lineRule="auto"/>
    </w:pPr>
  </w:style>
  <w:style w:type="paragraph" w:customStyle="1" w:styleId="68DAA0CE74EC48EBA6C29DACE2758CF8">
    <w:name w:val="68DAA0CE74EC48EBA6C29DACE2758CF8"/>
    <w:rsid w:val="000E1870"/>
  </w:style>
  <w:style w:type="paragraph" w:customStyle="1" w:styleId="2FCB4D6F14194A98B4C3C37BE351D478">
    <w:name w:val="2FCB4D6F14194A98B4C3C37BE351D478"/>
    <w:rsid w:val="00F07BDB"/>
  </w:style>
  <w:style w:type="paragraph" w:customStyle="1" w:styleId="EC831EAFD4BF4B048341A34461FB8FE7">
    <w:name w:val="EC831EAFD4BF4B048341A34461FB8FE7"/>
    <w:rsid w:val="004E75D5"/>
  </w:style>
  <w:style w:type="paragraph" w:customStyle="1" w:styleId="D7F62C70205841498F50A54C09F49455">
    <w:name w:val="D7F62C70205841498F50A54C09F49455"/>
    <w:rsid w:val="004E75D5"/>
  </w:style>
  <w:style w:type="paragraph" w:customStyle="1" w:styleId="AF2F05C40DC54B77B627E98020D3E760">
    <w:name w:val="AF2F05C40DC54B77B627E98020D3E760"/>
    <w:rsid w:val="004E75D5"/>
  </w:style>
  <w:style w:type="paragraph" w:customStyle="1" w:styleId="CA7CD2C2E685494CA1A427351AABC739">
    <w:name w:val="CA7CD2C2E685494CA1A427351AABC739"/>
    <w:rsid w:val="004E75D5"/>
  </w:style>
  <w:style w:type="paragraph" w:customStyle="1" w:styleId="4618649FB5824BD28046434F9CB097CA">
    <w:name w:val="4618649FB5824BD28046434F9CB097CA"/>
    <w:rsid w:val="004E75D5"/>
  </w:style>
  <w:style w:type="paragraph" w:customStyle="1" w:styleId="62FAB447CEAD410B821453D7EFE0C8AF">
    <w:name w:val="62FAB447CEAD410B821453D7EFE0C8AF"/>
    <w:rsid w:val="00673695"/>
  </w:style>
  <w:style w:type="paragraph" w:customStyle="1" w:styleId="A82220F58C4A4190BDDBAA8AB6C6CEB6">
    <w:name w:val="A82220F58C4A4190BDDBAA8AB6C6CEB6"/>
    <w:rsid w:val="00673695"/>
  </w:style>
  <w:style w:type="paragraph" w:customStyle="1" w:styleId="96BE306A999647FFAD36B70E2CCE5B75">
    <w:name w:val="96BE306A999647FFAD36B70E2CCE5B75"/>
    <w:rsid w:val="00673695"/>
  </w:style>
  <w:style w:type="paragraph" w:customStyle="1" w:styleId="54EA894F5883467790D2E9BA45AB877D">
    <w:name w:val="54EA894F5883467790D2E9BA45AB877D"/>
    <w:rsid w:val="00673695"/>
  </w:style>
  <w:style w:type="paragraph" w:customStyle="1" w:styleId="8CE31CA3B82949038211B15B674F6032">
    <w:name w:val="8CE31CA3B82949038211B15B674F6032"/>
    <w:rsid w:val="00673695"/>
  </w:style>
  <w:style w:type="paragraph" w:customStyle="1" w:styleId="7347DE3BD4104860952057D55569241B">
    <w:name w:val="7347DE3BD4104860952057D55569241B"/>
    <w:rsid w:val="00673695"/>
  </w:style>
  <w:style w:type="paragraph" w:customStyle="1" w:styleId="5C9490D183A94D598FBD5F282516BFDA">
    <w:name w:val="5C9490D183A94D598FBD5F282516BFDA"/>
    <w:rsid w:val="003B400D"/>
    <w:pPr>
      <w:spacing w:after="200" w:line="276" w:lineRule="auto"/>
    </w:pPr>
  </w:style>
  <w:style w:type="paragraph" w:customStyle="1" w:styleId="1F4EEEE48ECC4AD9BA28442640A76930">
    <w:name w:val="1F4EEEE48ECC4AD9BA28442640A76930"/>
    <w:rsid w:val="003B400D"/>
    <w:pPr>
      <w:spacing w:after="200" w:line="276" w:lineRule="auto"/>
    </w:pPr>
  </w:style>
  <w:style w:type="paragraph" w:customStyle="1" w:styleId="7F1B98FC81154CEFBE04EF8391FEE48D">
    <w:name w:val="7F1B98FC81154CEFBE04EF8391FEE48D"/>
    <w:rsid w:val="003B400D"/>
    <w:pPr>
      <w:spacing w:after="200" w:line="276" w:lineRule="auto"/>
    </w:pPr>
  </w:style>
  <w:style w:type="paragraph" w:customStyle="1" w:styleId="3FF870D9AAB14461B80D715244CB95C4">
    <w:name w:val="3FF870D9AAB14461B80D715244CB95C4"/>
    <w:rsid w:val="008665A8"/>
  </w:style>
  <w:style w:type="paragraph" w:customStyle="1" w:styleId="9305B748625242ACA20A6358E4EAEEFC">
    <w:name w:val="9305B748625242ACA20A6358E4EAEEFC"/>
    <w:rsid w:val="008665A8"/>
  </w:style>
  <w:style w:type="paragraph" w:customStyle="1" w:styleId="C744FFBA4B0447A9801C51131D25FEF7">
    <w:name w:val="C744FFBA4B0447A9801C51131D25FEF7"/>
    <w:rsid w:val="008665A8"/>
  </w:style>
  <w:style w:type="paragraph" w:customStyle="1" w:styleId="7F34D9E992174CDBA2F4E2747A54A727">
    <w:name w:val="7F34D9E992174CDBA2F4E2747A54A727"/>
  </w:style>
  <w:style w:type="paragraph" w:customStyle="1" w:styleId="671B5F5B6A7B42F6918FA7D4F4BD43EE">
    <w:name w:val="671B5F5B6A7B42F6918FA7D4F4BD43EE"/>
  </w:style>
  <w:style w:type="paragraph" w:customStyle="1" w:styleId="D996B61E5E6C4E1394B71B280A3C9E60">
    <w:name w:val="D996B61E5E6C4E1394B71B280A3C9E60"/>
    <w:rsid w:val="00EB49BF"/>
  </w:style>
  <w:style w:type="paragraph" w:customStyle="1" w:styleId="28DC878AF69A483CA2438ECBC1DDA4A2">
    <w:name w:val="28DC878AF69A483CA2438ECBC1DDA4A2"/>
    <w:rsid w:val="00CC120C"/>
  </w:style>
  <w:style w:type="paragraph" w:customStyle="1" w:styleId="787F3E499F1849B7B733D116A3AEF876">
    <w:name w:val="787F3E499F1849B7B733D116A3AEF876"/>
    <w:rsid w:val="00CC120C"/>
  </w:style>
  <w:style w:type="paragraph" w:customStyle="1" w:styleId="A44EE46E4095475C9D5B12D176C72546">
    <w:name w:val="A44EE46E4095475C9D5B12D176C72546"/>
    <w:rsid w:val="00CC120C"/>
  </w:style>
  <w:style w:type="paragraph" w:customStyle="1" w:styleId="1633E59005F34B7FBC74C347F72499B8">
    <w:name w:val="1633E59005F34B7FBC74C347F72499B8"/>
    <w:rsid w:val="00CC120C"/>
  </w:style>
  <w:style w:type="paragraph" w:customStyle="1" w:styleId="DAB81246F9FA4E2BA64EF76710798604">
    <w:name w:val="DAB81246F9FA4E2BA64EF76710798604"/>
    <w:rsid w:val="00CC120C"/>
  </w:style>
  <w:style w:type="paragraph" w:customStyle="1" w:styleId="0BEA6621D1BD41E5A5C2FAC95AC0C995">
    <w:name w:val="0BEA6621D1BD41E5A5C2FAC95AC0C995"/>
    <w:rsid w:val="00CC120C"/>
  </w:style>
  <w:style w:type="paragraph" w:customStyle="1" w:styleId="1F09441B20FB4B64A6C83B355C609584">
    <w:name w:val="1F09441B20FB4B64A6C83B355C609584"/>
    <w:rsid w:val="00CC120C"/>
  </w:style>
  <w:style w:type="paragraph" w:customStyle="1" w:styleId="573966D6D6994879B437A08C211BB09F">
    <w:name w:val="573966D6D6994879B437A08C211BB09F"/>
    <w:rsid w:val="00CC120C"/>
  </w:style>
  <w:style w:type="paragraph" w:customStyle="1" w:styleId="7E1143D774A34A0CB855991B45F0530C">
    <w:name w:val="7E1143D774A34A0CB855991B45F0530C"/>
    <w:rsid w:val="00055C32"/>
  </w:style>
  <w:style w:type="paragraph" w:customStyle="1" w:styleId="05E8C7956A85409BBE8C384341364F42">
    <w:name w:val="05E8C7956A85409BBE8C384341364F42"/>
    <w:rsid w:val="00055C32"/>
  </w:style>
  <w:style w:type="paragraph" w:customStyle="1" w:styleId="0027D0B079AE44138FA898DA0F033996">
    <w:name w:val="0027D0B079AE44138FA898DA0F033996"/>
    <w:rsid w:val="00055C32"/>
  </w:style>
  <w:style w:type="paragraph" w:customStyle="1" w:styleId="45433D35B0AF4C60B75B1A018AB4CF7B">
    <w:name w:val="45433D35B0AF4C60B75B1A018AB4CF7B"/>
    <w:rsid w:val="00CA59B2"/>
  </w:style>
  <w:style w:type="paragraph" w:customStyle="1" w:styleId="993304D56D9D4879B01FA5F986459C9B">
    <w:name w:val="993304D56D9D4879B01FA5F986459C9B"/>
    <w:rsid w:val="00CA59B2"/>
  </w:style>
  <w:style w:type="paragraph" w:customStyle="1" w:styleId="DB3DDF687718431B976838125B10DD57">
    <w:name w:val="DB3DDF687718431B976838125B10DD57"/>
    <w:rsid w:val="00F41AFD"/>
  </w:style>
  <w:style w:type="paragraph" w:customStyle="1" w:styleId="1588F3AE4AC54087A22B3A322B0A4BAF">
    <w:name w:val="1588F3AE4AC54087A22B3A322B0A4BAF"/>
    <w:rsid w:val="002A096A"/>
  </w:style>
  <w:style w:type="paragraph" w:customStyle="1" w:styleId="9845977E7ACE4B6090149C0BCAED0664">
    <w:name w:val="9845977E7ACE4B6090149C0BCAED0664"/>
    <w:rsid w:val="00A8186A"/>
  </w:style>
  <w:style w:type="paragraph" w:customStyle="1" w:styleId="A2FF456C2C64408895B4FD0A796A280A">
    <w:name w:val="A2FF456C2C64408895B4FD0A796A280A"/>
    <w:rsid w:val="004132A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Custom 9">
      <a:dk1>
        <a:srgbClr val="002060"/>
      </a:dk1>
      <a:lt1>
        <a:srgbClr val="FFFF00"/>
      </a:lt1>
      <a:dk2>
        <a:srgbClr val="002060"/>
      </a:dk2>
      <a:lt2>
        <a:srgbClr val="FFFFFF"/>
      </a:lt2>
      <a:accent1>
        <a:srgbClr val="002060"/>
      </a:accent1>
      <a:accent2>
        <a:srgbClr val="FF0000"/>
      </a:accent2>
      <a:accent3>
        <a:srgbClr val="FFFF00"/>
      </a:accent3>
      <a:accent4>
        <a:srgbClr val="FFFFFF"/>
      </a:accent4>
      <a:accent5>
        <a:srgbClr val="002060"/>
      </a:accent5>
      <a:accent6>
        <a:srgbClr val="FFFF00"/>
      </a:accent6>
      <a:hlink>
        <a:srgbClr val="FF0000"/>
      </a:hlink>
      <a:folHlink>
        <a:srgbClr val="FF000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3EF779-630E-41A3-AEF8-C4C8151F2223}">
  <ds:schemaRefs>
    <ds:schemaRef ds:uri="http://schemas.microsoft.com/sharepoint/v3/contenttype/forms"/>
  </ds:schemaRefs>
</ds:datastoreItem>
</file>

<file path=customXml/itemProps2.xml><?xml version="1.0" encoding="utf-8"?>
<ds:datastoreItem xmlns:ds="http://schemas.openxmlformats.org/officeDocument/2006/customXml" ds:itemID="{0CD07882-228F-4F77-833F-BAD147B48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Newsletter(2)</Template>
  <TotalTime>1</TotalTime>
  <Pages>3</Pages>
  <Words>329</Words>
  <Characters>1876</Characters>
  <Application>Microsoft Office Word</Application>
  <DocSecurity>4</DocSecurity>
  <Lines>15</Lines>
  <Paragraphs>4</Paragraphs>
  <ScaleCrop>false</ScaleCrop>
  <HeadingPairs>
    <vt:vector size="2" baseType="variant">
      <vt:variant>
        <vt:lpstr>Title</vt:lpstr>
      </vt:variant>
      <vt:variant>
        <vt:i4>1</vt:i4>
      </vt:variant>
    </vt:vector>
  </HeadingPairs>
  <TitlesOfParts>
    <vt:vector size="1" baseType="lpstr">
      <vt:lpstr>Newsletter</vt:lpstr>
    </vt:vector>
  </TitlesOfParts>
  <Company>NSW, Department of Education and Training</Company>
  <LinksUpToDate>false</LinksUpToDate>
  <CharactersWithSpaces>2201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Lisa and Dave</dc:creator>
  <cp:lastModifiedBy>Flight, Tamara</cp:lastModifiedBy>
  <cp:revision>2</cp:revision>
  <cp:lastPrinted>2016-07-18T12:20:00Z</cp:lastPrinted>
  <dcterms:created xsi:type="dcterms:W3CDTF">2016-11-29T03:55:00Z</dcterms:created>
  <dcterms:modified xsi:type="dcterms:W3CDTF">2016-11-29T03:55:00Z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TC103360279990</vt:lpwstr>
  </property>
</Properties>
</file>